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0BC" w:rsidRDefault="00AA46D4" w:rsidP="00E21EC8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550293" cy="90087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345" cy="901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6730360" cy="92563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142" cy="92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329" w:rsidRDefault="008B2329" w:rsidP="00E21EC8">
      <w:pPr>
        <w:jc w:val="both"/>
        <w:rPr>
          <w:sz w:val="28"/>
        </w:rPr>
      </w:pPr>
    </w:p>
    <w:p w:rsidR="008B2329" w:rsidRPr="0026078E" w:rsidRDefault="008B2329" w:rsidP="00AA46D4">
      <w:pPr>
        <w:ind w:right="423"/>
        <w:jc w:val="both"/>
        <w:rPr>
          <w:sz w:val="28"/>
        </w:rPr>
      </w:pPr>
    </w:p>
    <w:p w:rsidR="00E21EC8" w:rsidRDefault="00E21EC8" w:rsidP="00E21EC8">
      <w:pPr>
        <w:pStyle w:val="a3"/>
      </w:pPr>
      <w:r>
        <w:lastRenderedPageBreak/>
        <w:t>РОССИЙСКАЯ ФЕДЕРАЦИЯ</w:t>
      </w:r>
    </w:p>
    <w:p w:rsidR="00E21EC8" w:rsidRDefault="00E21EC8" w:rsidP="00E21EC8">
      <w:pPr>
        <w:jc w:val="center"/>
        <w:rPr>
          <w:i/>
          <w:sz w:val="32"/>
        </w:rPr>
      </w:pPr>
      <w:r>
        <w:rPr>
          <w:i/>
          <w:sz w:val="32"/>
        </w:rPr>
        <w:t>КРАСНОЯРСКИЙ КРАЙ</w:t>
      </w:r>
    </w:p>
    <w:p w:rsidR="00E21EC8" w:rsidRDefault="00E21EC8" w:rsidP="00E21EC8">
      <w:pPr>
        <w:jc w:val="center"/>
        <w:rPr>
          <w:i/>
          <w:sz w:val="32"/>
        </w:rPr>
      </w:pPr>
    </w:p>
    <w:p w:rsidR="00E21EC8" w:rsidRDefault="00E21EC8" w:rsidP="00E21EC8">
      <w:pPr>
        <w:pStyle w:val="a5"/>
      </w:pPr>
      <w:r>
        <w:t>АДМИНИСТРАЦИЯ НОВОСЕЛОВСКОГО</w:t>
      </w:r>
    </w:p>
    <w:p w:rsidR="00E21EC8" w:rsidRDefault="00E21EC8" w:rsidP="00E21EC8">
      <w:pPr>
        <w:pStyle w:val="a5"/>
      </w:pPr>
      <w:r>
        <w:t>РАЙОНА</w:t>
      </w:r>
    </w:p>
    <w:p w:rsidR="00E21EC8" w:rsidRDefault="00E21EC8" w:rsidP="00E21EC8">
      <w:pPr>
        <w:jc w:val="center"/>
        <w:rPr>
          <w:b/>
          <w:sz w:val="36"/>
        </w:rPr>
      </w:pPr>
    </w:p>
    <w:p w:rsidR="00E21EC8" w:rsidRDefault="00E21EC8" w:rsidP="00E21EC8">
      <w:pPr>
        <w:jc w:val="center"/>
        <w:rPr>
          <w:b/>
          <w:sz w:val="40"/>
        </w:rPr>
      </w:pPr>
      <w:r>
        <w:rPr>
          <w:b/>
          <w:sz w:val="40"/>
        </w:rPr>
        <w:t>ПОСТАНОВЛЕНИЕ</w:t>
      </w:r>
    </w:p>
    <w:p w:rsidR="00E21EC8" w:rsidRDefault="00E21EC8" w:rsidP="00E21EC8">
      <w:pPr>
        <w:jc w:val="center"/>
        <w:rPr>
          <w:b/>
          <w:sz w:val="40"/>
        </w:rPr>
      </w:pPr>
    </w:p>
    <w:p w:rsidR="00E21EC8" w:rsidRDefault="006403A1" w:rsidP="00E21EC8">
      <w:pPr>
        <w:jc w:val="both"/>
        <w:rPr>
          <w:sz w:val="28"/>
        </w:rPr>
      </w:pPr>
      <w:r>
        <w:rPr>
          <w:sz w:val="28"/>
        </w:rPr>
        <w:t>02.06.</w:t>
      </w:r>
      <w:r w:rsidR="00E21EC8">
        <w:rPr>
          <w:sz w:val="28"/>
        </w:rPr>
        <w:t>20</w:t>
      </w:r>
      <w:r w:rsidR="00116ABA">
        <w:rPr>
          <w:sz w:val="28"/>
        </w:rPr>
        <w:t>1</w:t>
      </w:r>
      <w:r w:rsidR="00B82383">
        <w:rPr>
          <w:sz w:val="28"/>
        </w:rPr>
        <w:t>6</w:t>
      </w:r>
      <w:r w:rsidR="00E21EC8">
        <w:rPr>
          <w:sz w:val="28"/>
        </w:rPr>
        <w:t xml:space="preserve">        </w:t>
      </w:r>
      <w:r w:rsidR="005C04C5">
        <w:rPr>
          <w:sz w:val="28"/>
        </w:rPr>
        <w:t xml:space="preserve">  </w:t>
      </w:r>
      <w:r>
        <w:rPr>
          <w:sz w:val="28"/>
        </w:rPr>
        <w:t xml:space="preserve">         </w:t>
      </w:r>
      <w:r w:rsidR="005C04C5">
        <w:rPr>
          <w:sz w:val="28"/>
        </w:rPr>
        <w:t xml:space="preserve">     </w:t>
      </w:r>
      <w:r w:rsidR="00E21EC8">
        <w:rPr>
          <w:sz w:val="28"/>
        </w:rPr>
        <w:t xml:space="preserve">  с.</w:t>
      </w:r>
      <w:r w:rsidR="009C4E38">
        <w:rPr>
          <w:sz w:val="28"/>
        </w:rPr>
        <w:t xml:space="preserve"> </w:t>
      </w:r>
      <w:r w:rsidR="00E21EC8">
        <w:rPr>
          <w:sz w:val="28"/>
        </w:rPr>
        <w:t xml:space="preserve">Новоселово                      </w:t>
      </w:r>
      <w:r w:rsidR="005C04C5">
        <w:rPr>
          <w:sz w:val="28"/>
        </w:rPr>
        <w:t xml:space="preserve">              </w:t>
      </w:r>
      <w:r w:rsidR="00F83827">
        <w:rPr>
          <w:sz w:val="28"/>
        </w:rPr>
        <w:t xml:space="preserve">  </w:t>
      </w:r>
      <w:r w:rsidR="00E21EC8">
        <w:rPr>
          <w:sz w:val="28"/>
        </w:rPr>
        <w:t xml:space="preserve">  №</w:t>
      </w:r>
      <w:r w:rsidR="00F83827">
        <w:rPr>
          <w:sz w:val="28"/>
        </w:rPr>
        <w:t xml:space="preserve"> </w:t>
      </w:r>
      <w:r>
        <w:rPr>
          <w:sz w:val="28"/>
        </w:rPr>
        <w:t>221</w:t>
      </w:r>
    </w:p>
    <w:p w:rsidR="00140779" w:rsidRPr="009C4E38" w:rsidRDefault="00140779" w:rsidP="00140779">
      <w:pPr>
        <w:pStyle w:val="1"/>
        <w:ind w:left="0" w:right="-1"/>
        <w:jc w:val="left"/>
        <w:rPr>
          <w:szCs w:val="28"/>
        </w:rPr>
      </w:pPr>
    </w:p>
    <w:p w:rsidR="008E607C" w:rsidRDefault="0041246C" w:rsidP="008E607C">
      <w:pPr>
        <w:jc w:val="both"/>
        <w:rPr>
          <w:sz w:val="28"/>
          <w:szCs w:val="28"/>
        </w:rPr>
      </w:pPr>
      <w:r>
        <w:rPr>
          <w:sz w:val="28"/>
          <w:szCs w:val="28"/>
        </w:rPr>
        <w:t>Об Общественном совете</w:t>
      </w:r>
    </w:p>
    <w:p w:rsidR="008E607C" w:rsidRPr="008E607C" w:rsidRDefault="0041246C" w:rsidP="008E607C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Новоселовского района</w:t>
      </w:r>
    </w:p>
    <w:p w:rsidR="00140779" w:rsidRPr="009C4E38" w:rsidRDefault="00140779" w:rsidP="008E607C">
      <w:pPr>
        <w:pStyle w:val="1"/>
        <w:ind w:left="0" w:right="-1"/>
        <w:jc w:val="left"/>
        <w:rPr>
          <w:szCs w:val="28"/>
        </w:rPr>
      </w:pPr>
      <w:r w:rsidRPr="009C4E38">
        <w:rPr>
          <w:szCs w:val="28"/>
        </w:rPr>
        <w:t xml:space="preserve"> </w:t>
      </w:r>
    </w:p>
    <w:p w:rsidR="00140779" w:rsidRPr="009C4E38" w:rsidRDefault="00140779" w:rsidP="00140779">
      <w:pPr>
        <w:pStyle w:val="1"/>
        <w:ind w:left="-360" w:right="-1" w:firstLine="360"/>
        <w:jc w:val="left"/>
        <w:rPr>
          <w:i/>
          <w:szCs w:val="28"/>
          <w:u w:val="single"/>
        </w:rPr>
      </w:pPr>
    </w:p>
    <w:p w:rsidR="00140779" w:rsidRPr="009C4E38" w:rsidRDefault="0041246C" w:rsidP="00432ED3">
      <w:pPr>
        <w:pStyle w:val="1"/>
        <w:ind w:left="0" w:right="-2" w:firstLine="141"/>
        <w:jc w:val="both"/>
        <w:rPr>
          <w:szCs w:val="28"/>
        </w:rPr>
      </w:pPr>
      <w:r>
        <w:t xml:space="preserve">          </w:t>
      </w:r>
      <w:r w:rsidR="00432ED3">
        <w:rPr>
          <w:szCs w:val="28"/>
        </w:rPr>
        <w:t>В целях всестороннего учета мнения жителей Новоселовского района при принятии органами местного самоуправления Новоселовского района общественно значимых решений в социально-экономической сфере и реализации муниципальной политики, вовлечения широких кругов общественности в процесс развития Новоселовского района, а также реализации конституционных прав граждан в области местного самоуправления, в соответствии с Федеральным законом от 6 октября 2003 года № 131-ФЗ «Об общих принципах организации местного самоуправления в Российской Федерации»</w:t>
      </w:r>
      <w:r w:rsidR="00140779" w:rsidRPr="009C4E38">
        <w:rPr>
          <w:szCs w:val="28"/>
        </w:rPr>
        <w:t xml:space="preserve">, </w:t>
      </w:r>
      <w:r w:rsidR="00C9095A">
        <w:rPr>
          <w:szCs w:val="28"/>
        </w:rPr>
        <w:t xml:space="preserve">руководствуясь </w:t>
      </w:r>
      <w:r w:rsidR="00140779" w:rsidRPr="009C4E38">
        <w:rPr>
          <w:szCs w:val="28"/>
        </w:rPr>
        <w:t xml:space="preserve">статьей 14 Устава Новоселовского района,  </w:t>
      </w:r>
    </w:p>
    <w:p w:rsidR="00700186" w:rsidRPr="009C4E38" w:rsidRDefault="00700186" w:rsidP="00265D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F3C12" w:rsidRPr="009C4E38" w:rsidRDefault="001605B8" w:rsidP="004D02A1">
      <w:pPr>
        <w:pStyle w:val="a7"/>
        <w:ind w:left="0" w:right="0" w:firstLine="708"/>
        <w:rPr>
          <w:b w:val="0"/>
          <w:bCs w:val="0"/>
          <w:szCs w:val="28"/>
        </w:rPr>
      </w:pPr>
      <w:r w:rsidRPr="009C4E38">
        <w:rPr>
          <w:b w:val="0"/>
          <w:bCs w:val="0"/>
          <w:szCs w:val="28"/>
        </w:rPr>
        <w:t>ПОСТАНОВЛЯЮ:</w:t>
      </w:r>
      <w:r w:rsidR="00525B2E" w:rsidRPr="009C4E38">
        <w:rPr>
          <w:b w:val="0"/>
          <w:bCs w:val="0"/>
          <w:szCs w:val="28"/>
        </w:rPr>
        <w:t xml:space="preserve"> </w:t>
      </w:r>
    </w:p>
    <w:p w:rsidR="00FD556C" w:rsidRPr="009C4E38" w:rsidRDefault="00FD556C" w:rsidP="004D02A1">
      <w:pPr>
        <w:pStyle w:val="a7"/>
        <w:ind w:left="0" w:right="0" w:firstLine="708"/>
        <w:rPr>
          <w:b w:val="0"/>
          <w:bCs w:val="0"/>
          <w:szCs w:val="28"/>
        </w:rPr>
      </w:pPr>
    </w:p>
    <w:p w:rsidR="00140779" w:rsidRPr="008E607C" w:rsidRDefault="008E607C" w:rsidP="00F17136">
      <w:pPr>
        <w:pStyle w:val="a3"/>
        <w:numPr>
          <w:ilvl w:val="0"/>
          <w:numId w:val="6"/>
        </w:numPr>
        <w:contextualSpacing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Создать </w:t>
      </w:r>
      <w:r w:rsidR="00432ED3">
        <w:rPr>
          <w:i w:val="0"/>
          <w:sz w:val="28"/>
          <w:szCs w:val="28"/>
        </w:rPr>
        <w:t>Общественный совет Новоселовского района</w:t>
      </w:r>
      <w:r w:rsidR="004D02A1" w:rsidRPr="009C4E38">
        <w:rPr>
          <w:i w:val="0"/>
          <w:sz w:val="28"/>
          <w:szCs w:val="28"/>
        </w:rPr>
        <w:t xml:space="preserve">.  </w:t>
      </w:r>
      <w:r w:rsidR="00FD556C" w:rsidRPr="009C4E38">
        <w:rPr>
          <w:i w:val="0"/>
          <w:sz w:val="28"/>
          <w:szCs w:val="28"/>
        </w:rPr>
        <w:t xml:space="preserve"> </w:t>
      </w:r>
      <w:r w:rsidR="004D02A1" w:rsidRPr="009C4E38">
        <w:rPr>
          <w:i w:val="0"/>
          <w:sz w:val="28"/>
          <w:szCs w:val="28"/>
        </w:rPr>
        <w:t xml:space="preserve">  </w:t>
      </w:r>
    </w:p>
    <w:p w:rsidR="008E607C" w:rsidRPr="00F17136" w:rsidRDefault="00F17136" w:rsidP="00F17136">
      <w:pPr>
        <w:pStyle w:val="a3"/>
        <w:ind w:right="-1"/>
        <w:contextualSpacing/>
        <w:jc w:val="both"/>
        <w:rPr>
          <w:i w:val="0"/>
          <w:sz w:val="28"/>
          <w:szCs w:val="28"/>
        </w:rPr>
      </w:pPr>
      <w:r>
        <w:rPr>
          <w:i w:val="0"/>
          <w:color w:val="000000"/>
          <w:sz w:val="28"/>
          <w:szCs w:val="28"/>
        </w:rPr>
        <w:t xml:space="preserve">             2. </w:t>
      </w:r>
      <w:r w:rsidR="008E607C" w:rsidRPr="008E607C">
        <w:rPr>
          <w:i w:val="0"/>
          <w:color w:val="000000"/>
          <w:sz w:val="28"/>
          <w:szCs w:val="28"/>
        </w:rPr>
        <w:t xml:space="preserve">Утвердить Положение </w:t>
      </w:r>
      <w:r w:rsidR="00432ED3">
        <w:rPr>
          <w:i w:val="0"/>
          <w:color w:val="000000"/>
          <w:sz w:val="28"/>
          <w:szCs w:val="28"/>
        </w:rPr>
        <w:t>об Общественном совете</w:t>
      </w:r>
      <w:r w:rsidR="001A7D80">
        <w:rPr>
          <w:i w:val="0"/>
          <w:color w:val="000000"/>
          <w:sz w:val="28"/>
          <w:szCs w:val="28"/>
        </w:rPr>
        <w:t>, согласно приложению</w:t>
      </w:r>
      <w:r w:rsidR="008E607C">
        <w:rPr>
          <w:i w:val="0"/>
          <w:color w:val="000000"/>
          <w:sz w:val="28"/>
          <w:szCs w:val="28"/>
        </w:rPr>
        <w:t>.</w:t>
      </w:r>
    </w:p>
    <w:p w:rsidR="00F17136" w:rsidRPr="00F17136" w:rsidRDefault="00F17136" w:rsidP="00F17136">
      <w:pPr>
        <w:pStyle w:val="a3"/>
        <w:ind w:right="-1"/>
        <w:contextualSpacing/>
        <w:jc w:val="both"/>
        <w:rPr>
          <w:i w:val="0"/>
          <w:sz w:val="28"/>
          <w:szCs w:val="28"/>
        </w:rPr>
      </w:pPr>
      <w:r>
        <w:rPr>
          <w:i w:val="0"/>
          <w:color w:val="000000"/>
          <w:sz w:val="28"/>
          <w:szCs w:val="28"/>
        </w:rPr>
        <w:t xml:space="preserve">             3. Настоящее постановление разместить на официальном сайте администрации Новоселовского района в информационно-телекоммуникационной сети Интернет.</w:t>
      </w:r>
      <w:r>
        <w:rPr>
          <w:i w:val="0"/>
          <w:sz w:val="28"/>
          <w:szCs w:val="28"/>
        </w:rPr>
        <w:t xml:space="preserve"> </w:t>
      </w:r>
    </w:p>
    <w:p w:rsidR="00265D6C" w:rsidRPr="00F17136" w:rsidRDefault="00F17136" w:rsidP="00F17136">
      <w:pPr>
        <w:pStyle w:val="a3"/>
        <w:ind w:right="-1"/>
        <w:contextualSpacing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          4. </w:t>
      </w:r>
      <w:r w:rsidR="008E607C" w:rsidRPr="00F17136">
        <w:rPr>
          <w:i w:val="0"/>
          <w:sz w:val="28"/>
          <w:szCs w:val="28"/>
        </w:rPr>
        <w:t>Контроль за исполнением постановления оставляю за собой</w:t>
      </w:r>
      <w:r w:rsidR="00265D6C" w:rsidRPr="00F17136">
        <w:rPr>
          <w:i w:val="0"/>
          <w:sz w:val="28"/>
          <w:szCs w:val="28"/>
        </w:rPr>
        <w:t>.</w:t>
      </w:r>
      <w:r w:rsidR="000330F9" w:rsidRPr="00F17136">
        <w:rPr>
          <w:i w:val="0"/>
          <w:sz w:val="28"/>
          <w:szCs w:val="28"/>
        </w:rPr>
        <w:t xml:space="preserve">     </w:t>
      </w:r>
      <w:r w:rsidR="00265D6C" w:rsidRPr="00F17136">
        <w:rPr>
          <w:i w:val="0"/>
          <w:sz w:val="28"/>
          <w:szCs w:val="28"/>
        </w:rPr>
        <w:t xml:space="preserve"> </w:t>
      </w:r>
    </w:p>
    <w:p w:rsidR="004D02A1" w:rsidRPr="001A7D80" w:rsidRDefault="00F17136" w:rsidP="00F17136">
      <w:pPr>
        <w:pStyle w:val="a3"/>
        <w:ind w:right="-1"/>
        <w:contextualSpacing/>
        <w:jc w:val="both"/>
        <w:rPr>
          <w:sz w:val="28"/>
          <w:szCs w:val="28"/>
        </w:rPr>
      </w:pPr>
      <w:r w:rsidRPr="001A7D80">
        <w:rPr>
          <w:i w:val="0"/>
          <w:sz w:val="28"/>
          <w:szCs w:val="28"/>
        </w:rPr>
        <w:t xml:space="preserve">             5. </w:t>
      </w:r>
      <w:r w:rsidR="00386579" w:rsidRPr="001A7D80">
        <w:rPr>
          <w:i w:val="0"/>
          <w:sz w:val="28"/>
          <w:szCs w:val="28"/>
        </w:rPr>
        <w:t>Постановление вступает в силу в день, следующий за днем его официального опубликования в периодическом печатном издании «Официальный вестник Новоселовского района».</w:t>
      </w:r>
    </w:p>
    <w:p w:rsidR="004D02A1" w:rsidRPr="009C4E38" w:rsidRDefault="004D02A1" w:rsidP="003D2633">
      <w:pPr>
        <w:jc w:val="both"/>
        <w:rPr>
          <w:sz w:val="28"/>
          <w:szCs w:val="28"/>
        </w:rPr>
      </w:pPr>
    </w:p>
    <w:p w:rsidR="00BD07B4" w:rsidRDefault="00BD07B4" w:rsidP="003D2633">
      <w:pPr>
        <w:jc w:val="both"/>
        <w:rPr>
          <w:sz w:val="28"/>
          <w:szCs w:val="28"/>
        </w:rPr>
      </w:pPr>
    </w:p>
    <w:p w:rsidR="00BD07B4" w:rsidRDefault="00BD07B4" w:rsidP="003D2633">
      <w:pPr>
        <w:jc w:val="both"/>
        <w:rPr>
          <w:sz w:val="28"/>
          <w:szCs w:val="28"/>
        </w:rPr>
      </w:pPr>
    </w:p>
    <w:p w:rsidR="000F3C12" w:rsidRPr="009C4E38" w:rsidRDefault="00470A96" w:rsidP="003D2633">
      <w:pPr>
        <w:jc w:val="both"/>
        <w:rPr>
          <w:sz w:val="28"/>
          <w:szCs w:val="28"/>
        </w:rPr>
      </w:pPr>
      <w:r w:rsidRPr="009C4E38">
        <w:rPr>
          <w:sz w:val="28"/>
          <w:szCs w:val="28"/>
        </w:rPr>
        <w:t>Г</w:t>
      </w:r>
      <w:r w:rsidR="00437A7C" w:rsidRPr="009C4E38">
        <w:rPr>
          <w:sz w:val="28"/>
          <w:szCs w:val="28"/>
        </w:rPr>
        <w:t>лав</w:t>
      </w:r>
      <w:r w:rsidRPr="009C4E38">
        <w:rPr>
          <w:sz w:val="28"/>
          <w:szCs w:val="28"/>
        </w:rPr>
        <w:t>а</w:t>
      </w:r>
      <w:r w:rsidR="000330F9" w:rsidRPr="009C4E38">
        <w:rPr>
          <w:sz w:val="28"/>
          <w:szCs w:val="28"/>
        </w:rPr>
        <w:t xml:space="preserve"> </w:t>
      </w:r>
      <w:r w:rsidR="003D2633" w:rsidRPr="009C4E38">
        <w:rPr>
          <w:sz w:val="28"/>
          <w:szCs w:val="28"/>
        </w:rPr>
        <w:t xml:space="preserve">района                     </w:t>
      </w:r>
      <w:r w:rsidR="00437A7C" w:rsidRPr="009C4E38">
        <w:rPr>
          <w:sz w:val="28"/>
          <w:szCs w:val="28"/>
        </w:rPr>
        <w:t xml:space="preserve">                                  </w:t>
      </w:r>
      <w:r w:rsidR="009C4E38">
        <w:rPr>
          <w:sz w:val="28"/>
          <w:szCs w:val="28"/>
        </w:rPr>
        <w:t xml:space="preserve">                        </w:t>
      </w:r>
      <w:r w:rsidR="000330F9" w:rsidRPr="009C4E38">
        <w:rPr>
          <w:sz w:val="28"/>
          <w:szCs w:val="28"/>
        </w:rPr>
        <w:t xml:space="preserve">         </w:t>
      </w:r>
      <w:r w:rsidR="002D5E02" w:rsidRPr="009C4E38">
        <w:rPr>
          <w:sz w:val="28"/>
          <w:szCs w:val="28"/>
        </w:rPr>
        <w:t>А.В.</w:t>
      </w:r>
      <w:r w:rsidR="004A2307" w:rsidRPr="009C4E38">
        <w:rPr>
          <w:sz w:val="28"/>
          <w:szCs w:val="28"/>
        </w:rPr>
        <w:t xml:space="preserve"> </w:t>
      </w:r>
      <w:r w:rsidR="002D5E02" w:rsidRPr="009C4E38">
        <w:rPr>
          <w:sz w:val="28"/>
          <w:szCs w:val="28"/>
        </w:rPr>
        <w:t>Гергарт</w:t>
      </w:r>
      <w:r w:rsidR="00437A7C" w:rsidRPr="009C4E38">
        <w:rPr>
          <w:sz w:val="28"/>
          <w:szCs w:val="28"/>
        </w:rPr>
        <w:t xml:space="preserve"> </w:t>
      </w:r>
    </w:p>
    <w:p w:rsidR="004D02A1" w:rsidRPr="009C4E38" w:rsidRDefault="004D02A1" w:rsidP="003D2633">
      <w:pPr>
        <w:jc w:val="both"/>
        <w:rPr>
          <w:sz w:val="28"/>
          <w:szCs w:val="28"/>
        </w:rPr>
      </w:pPr>
    </w:p>
    <w:p w:rsidR="00F17136" w:rsidRDefault="00F17136" w:rsidP="003D2633">
      <w:pPr>
        <w:jc w:val="both"/>
        <w:rPr>
          <w:sz w:val="18"/>
          <w:szCs w:val="18"/>
        </w:rPr>
      </w:pPr>
    </w:p>
    <w:p w:rsidR="00F17136" w:rsidRDefault="00F17136" w:rsidP="003D2633">
      <w:pPr>
        <w:jc w:val="both"/>
        <w:rPr>
          <w:sz w:val="18"/>
          <w:szCs w:val="18"/>
        </w:rPr>
      </w:pPr>
    </w:p>
    <w:p w:rsidR="00F17136" w:rsidRDefault="00F17136" w:rsidP="003D2633">
      <w:pPr>
        <w:jc w:val="both"/>
        <w:rPr>
          <w:sz w:val="18"/>
          <w:szCs w:val="18"/>
        </w:rPr>
      </w:pPr>
    </w:p>
    <w:p w:rsidR="00FD556C" w:rsidRDefault="009C4E38" w:rsidP="003D2633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Щербачева </w:t>
      </w:r>
      <w:r w:rsidR="007B543E">
        <w:rPr>
          <w:sz w:val="18"/>
          <w:szCs w:val="18"/>
        </w:rPr>
        <w:t>Анастасия Андреевна</w:t>
      </w:r>
    </w:p>
    <w:p w:rsidR="00650B48" w:rsidRDefault="00976935" w:rsidP="00FD556C">
      <w:pPr>
        <w:jc w:val="both"/>
        <w:rPr>
          <w:sz w:val="18"/>
          <w:szCs w:val="18"/>
        </w:rPr>
      </w:pPr>
      <w:r w:rsidRPr="00976935">
        <w:rPr>
          <w:sz w:val="18"/>
          <w:szCs w:val="18"/>
        </w:rPr>
        <w:t>91531</w:t>
      </w:r>
    </w:p>
    <w:p w:rsidR="004D2D4C" w:rsidRDefault="004D2D4C" w:rsidP="00FD556C">
      <w:pPr>
        <w:jc w:val="both"/>
        <w:rPr>
          <w:sz w:val="18"/>
          <w:szCs w:val="18"/>
        </w:rPr>
      </w:pPr>
    </w:p>
    <w:p w:rsidR="00CD6D85" w:rsidRDefault="00CD6D85" w:rsidP="00FD556C">
      <w:pPr>
        <w:jc w:val="both"/>
        <w:rPr>
          <w:sz w:val="18"/>
          <w:szCs w:val="18"/>
        </w:rPr>
      </w:pPr>
      <w:bookmarkStart w:id="0" w:name="_GoBack"/>
      <w:bookmarkEnd w:id="0"/>
    </w:p>
    <w:p w:rsidR="00EA4075" w:rsidRDefault="00B9572D" w:rsidP="00FD556C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5.25pt;margin-top:10pt;width:208.45pt;height:78.6pt;z-index:251657728" stroked="f">
            <v:textbox style="mso-next-textbox:#_x0000_s1027">
              <w:txbxContent>
                <w:p w:rsidR="00F90AC2" w:rsidRDefault="00DE1AEF" w:rsidP="00EA4075">
                  <w:pPr>
                    <w:pStyle w:val="6"/>
                    <w:spacing w:before="0"/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Приложение </w:t>
                  </w:r>
                  <w:r w:rsidR="00F90AC2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  </w:t>
                  </w:r>
                  <w:r w:rsidR="00F90AC2" w:rsidRPr="004D02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 </w:t>
                  </w:r>
                </w:p>
                <w:p w:rsidR="00F90AC2" w:rsidRDefault="00F90AC2" w:rsidP="00EA4075">
                  <w:pPr>
                    <w:pStyle w:val="6"/>
                    <w:spacing w:before="0"/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>к п</w:t>
                  </w:r>
                  <w:r w:rsidRPr="004D02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>остановле</w:t>
                  </w:r>
                  <w:r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нию </w:t>
                  </w:r>
                  <w:r w:rsidRPr="004D02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 </w:t>
                  </w:r>
                </w:p>
                <w:p w:rsidR="00F90AC2" w:rsidRDefault="00F90AC2" w:rsidP="00EA4075">
                  <w:pPr>
                    <w:pStyle w:val="6"/>
                    <w:spacing w:before="0"/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</w:pPr>
                  <w:r w:rsidRPr="004D02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администрации района </w:t>
                  </w:r>
                </w:p>
                <w:p w:rsidR="00F90AC2" w:rsidRPr="004D02A1" w:rsidRDefault="00F90AC2" w:rsidP="00EA4075">
                  <w:pPr>
                    <w:pStyle w:val="6"/>
                    <w:spacing w:before="0"/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</w:pPr>
                  <w:r w:rsidRPr="004D02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от </w:t>
                  </w:r>
                  <w:r w:rsidR="006403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>02.06</w:t>
                  </w:r>
                  <w:r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 2016</w:t>
                  </w:r>
                  <w:r w:rsidRPr="004D02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 xml:space="preserve"> № </w:t>
                  </w:r>
                  <w:r w:rsidR="006403A1">
                    <w:rPr>
                      <w:rFonts w:ascii="Times New Roman" w:hAnsi="Times New Roman"/>
                      <w:i w:val="0"/>
                      <w:color w:val="auto"/>
                      <w:sz w:val="26"/>
                      <w:szCs w:val="26"/>
                    </w:rPr>
                    <w:t>221</w:t>
                  </w:r>
                </w:p>
                <w:p w:rsidR="00F90AC2" w:rsidRDefault="00F90AC2" w:rsidP="00EA4075">
                  <w:pPr>
                    <w:jc w:val="both"/>
                    <w:rPr>
                      <w:rFonts w:ascii="Calibri" w:hAnsi="Calibri"/>
                      <w:sz w:val="26"/>
                      <w:szCs w:val="26"/>
                    </w:rPr>
                  </w:pPr>
                </w:p>
                <w:p w:rsidR="00F90AC2" w:rsidRDefault="00F90AC2" w:rsidP="00EA4075">
                  <w:pPr>
                    <w:jc w:val="both"/>
                    <w:rPr>
                      <w:rFonts w:ascii="Calibri" w:hAnsi="Calibri"/>
                      <w:sz w:val="26"/>
                      <w:szCs w:val="26"/>
                    </w:rPr>
                  </w:pPr>
                </w:p>
                <w:p w:rsidR="00F90AC2" w:rsidRPr="00D43D0C" w:rsidRDefault="00F90AC2" w:rsidP="00EA4075">
                  <w:pPr>
                    <w:rPr>
                      <w:rFonts w:ascii="Calibri" w:hAnsi="Calibri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EA4075" w:rsidRPr="00EA4075" w:rsidRDefault="00EA4075" w:rsidP="00EA4075">
      <w:pPr>
        <w:rPr>
          <w:sz w:val="18"/>
          <w:szCs w:val="18"/>
        </w:rPr>
      </w:pPr>
    </w:p>
    <w:p w:rsidR="00EA4075" w:rsidRPr="00EA4075" w:rsidRDefault="00EA4075" w:rsidP="00EA4075">
      <w:pPr>
        <w:rPr>
          <w:sz w:val="18"/>
          <w:szCs w:val="18"/>
        </w:rPr>
      </w:pPr>
    </w:p>
    <w:p w:rsidR="00EA4075" w:rsidRPr="00EA4075" w:rsidRDefault="00EA4075" w:rsidP="00EA4075">
      <w:pPr>
        <w:rPr>
          <w:sz w:val="18"/>
          <w:szCs w:val="18"/>
        </w:rPr>
      </w:pPr>
    </w:p>
    <w:p w:rsidR="00EA4075" w:rsidRPr="00EA4075" w:rsidRDefault="00EA4075" w:rsidP="00EA4075">
      <w:pPr>
        <w:rPr>
          <w:sz w:val="18"/>
          <w:szCs w:val="18"/>
        </w:rPr>
      </w:pPr>
    </w:p>
    <w:p w:rsidR="00EA4075" w:rsidRDefault="00EA4075" w:rsidP="00EA4075">
      <w:pPr>
        <w:rPr>
          <w:sz w:val="18"/>
          <w:szCs w:val="18"/>
        </w:rPr>
      </w:pPr>
    </w:p>
    <w:p w:rsidR="00650B48" w:rsidRPr="00EA4075" w:rsidRDefault="00650B48" w:rsidP="00EA4075">
      <w:pPr>
        <w:rPr>
          <w:sz w:val="18"/>
          <w:szCs w:val="18"/>
        </w:rPr>
      </w:pPr>
    </w:p>
    <w:p w:rsidR="00EA4075" w:rsidRPr="00EA4075" w:rsidRDefault="00EA4075" w:rsidP="00EA4075">
      <w:pPr>
        <w:jc w:val="center"/>
        <w:rPr>
          <w:sz w:val="18"/>
          <w:szCs w:val="18"/>
        </w:rPr>
      </w:pPr>
    </w:p>
    <w:p w:rsidR="008E607C" w:rsidRDefault="008E607C" w:rsidP="008E607C">
      <w:pPr>
        <w:jc w:val="right"/>
      </w:pPr>
    </w:p>
    <w:p w:rsidR="008E607C" w:rsidRPr="005D17F2" w:rsidRDefault="008E607C" w:rsidP="008E607C">
      <w:pPr>
        <w:jc w:val="right"/>
        <w:rPr>
          <w:sz w:val="28"/>
          <w:szCs w:val="28"/>
        </w:rPr>
      </w:pPr>
    </w:p>
    <w:p w:rsidR="0041246C" w:rsidRDefault="0041246C" w:rsidP="00650B4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41246C" w:rsidRDefault="0041246C" w:rsidP="00650B4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 ОБЩЕСТВЕННОМ СОВЕТЕ </w:t>
      </w:r>
      <w:r w:rsidR="00650B48">
        <w:rPr>
          <w:b/>
          <w:bCs/>
          <w:sz w:val="28"/>
          <w:szCs w:val="28"/>
        </w:rPr>
        <w:t>НОВОСЕЛОВСКОГО РАЙОНА</w:t>
      </w:r>
    </w:p>
    <w:p w:rsidR="00AC4CA8" w:rsidRDefault="00AC4CA8" w:rsidP="00650B48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1246C" w:rsidP="00650B48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1. Общие положения</w:t>
      </w:r>
    </w:p>
    <w:p w:rsidR="00AC4CA8" w:rsidRDefault="00AC4CA8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246C" w:rsidRPr="0041246C">
        <w:rPr>
          <w:sz w:val="28"/>
          <w:szCs w:val="28"/>
        </w:rPr>
        <w:t xml:space="preserve">1.1. Общественный совет </w:t>
      </w:r>
      <w:r>
        <w:rPr>
          <w:sz w:val="28"/>
          <w:szCs w:val="28"/>
        </w:rPr>
        <w:t>Новоселовского района</w:t>
      </w:r>
      <w:r w:rsidR="0041246C" w:rsidRPr="0041246C">
        <w:rPr>
          <w:sz w:val="28"/>
          <w:szCs w:val="28"/>
        </w:rPr>
        <w:t xml:space="preserve"> (далее – общественный совет) обеспечивает взаимодействие граждан Российской Федерации, проживающих на территории </w:t>
      </w:r>
      <w:r>
        <w:rPr>
          <w:sz w:val="28"/>
          <w:szCs w:val="28"/>
        </w:rPr>
        <w:t>Новоселовского района</w:t>
      </w:r>
      <w:r w:rsidR="0041246C" w:rsidRPr="004124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Красноярского края </w:t>
      </w:r>
      <w:r w:rsidR="0041246C" w:rsidRPr="0041246C">
        <w:rPr>
          <w:sz w:val="28"/>
          <w:szCs w:val="28"/>
        </w:rPr>
        <w:t xml:space="preserve">(далее – граждане), и некоммерческих организаций, зарегистрированных в </w:t>
      </w:r>
      <w:r>
        <w:rPr>
          <w:sz w:val="28"/>
          <w:szCs w:val="28"/>
        </w:rPr>
        <w:t>Новоселовском районе</w:t>
      </w:r>
      <w:r w:rsidR="0041246C" w:rsidRPr="004124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Красноярском крае </w:t>
      </w:r>
      <w:r w:rsidR="0041246C" w:rsidRPr="0041246C">
        <w:rPr>
          <w:sz w:val="28"/>
          <w:szCs w:val="28"/>
        </w:rPr>
        <w:t xml:space="preserve">(далее – некоммерческие организации), с органами местного самоуправления </w:t>
      </w:r>
      <w:r>
        <w:rPr>
          <w:sz w:val="28"/>
          <w:szCs w:val="28"/>
        </w:rPr>
        <w:t>Новоселовского района Красноярского края</w:t>
      </w:r>
      <w:r w:rsidR="0041246C" w:rsidRPr="0041246C">
        <w:rPr>
          <w:sz w:val="28"/>
          <w:szCs w:val="28"/>
        </w:rPr>
        <w:t xml:space="preserve"> (далее – органы местного самоуправления). </w:t>
      </w: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246C" w:rsidRPr="0041246C">
        <w:rPr>
          <w:sz w:val="28"/>
          <w:szCs w:val="28"/>
        </w:rPr>
        <w:t xml:space="preserve">1.2. Общественный совет осуществляет свою деятельность на основе Конституции Российской Федерации, федеральных конституционных законов, Федерального закона «Об основах общественного контроля в Российской Федерации», Федерального закона «Об Общественной палате Российской Федерации», Устава </w:t>
      </w:r>
      <w:r>
        <w:rPr>
          <w:sz w:val="28"/>
          <w:szCs w:val="28"/>
        </w:rPr>
        <w:t>Новоселовского района</w:t>
      </w:r>
      <w:r w:rsidR="0041246C" w:rsidRPr="0041246C">
        <w:rPr>
          <w:sz w:val="28"/>
          <w:szCs w:val="28"/>
        </w:rPr>
        <w:t xml:space="preserve">, иных нормативных правовых актов, настоящего Положения. </w:t>
      </w: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246C" w:rsidRPr="0041246C">
        <w:rPr>
          <w:sz w:val="28"/>
          <w:szCs w:val="28"/>
        </w:rPr>
        <w:t xml:space="preserve">1.3. Деятельность общественного совета основывается на принципах законности, гласности, открытости и самоуправления. </w:t>
      </w:r>
    </w:p>
    <w:p w:rsid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246C" w:rsidRPr="0041246C">
        <w:rPr>
          <w:sz w:val="28"/>
          <w:szCs w:val="28"/>
        </w:rPr>
        <w:t xml:space="preserve">1.4. Общественный совет не является юридическим лицом и не подлежит государственной регистрации. </w:t>
      </w:r>
    </w:p>
    <w:p w:rsidR="004B5B12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B605B">
        <w:rPr>
          <w:sz w:val="28"/>
          <w:szCs w:val="28"/>
        </w:rPr>
        <w:t>1.5</w:t>
      </w:r>
      <w:r w:rsidRPr="0041246C">
        <w:rPr>
          <w:sz w:val="28"/>
          <w:szCs w:val="28"/>
        </w:rPr>
        <w:t>. Члены общественного совета работают в общественном совете на добров</w:t>
      </w:r>
      <w:r>
        <w:rPr>
          <w:sz w:val="28"/>
          <w:szCs w:val="28"/>
        </w:rPr>
        <w:t xml:space="preserve">ольной и безвозмездной основе. </w:t>
      </w: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246C" w:rsidRPr="0041246C">
        <w:rPr>
          <w:sz w:val="28"/>
          <w:szCs w:val="28"/>
        </w:rPr>
        <w:t>1.</w:t>
      </w:r>
      <w:r w:rsidR="00AB605B">
        <w:rPr>
          <w:sz w:val="28"/>
          <w:szCs w:val="28"/>
        </w:rPr>
        <w:t>6</w:t>
      </w:r>
      <w:r w:rsidR="0041246C" w:rsidRPr="0041246C">
        <w:rPr>
          <w:sz w:val="28"/>
          <w:szCs w:val="28"/>
        </w:rPr>
        <w:t xml:space="preserve">. Местонахождение общественного совета – </w:t>
      </w:r>
      <w:r>
        <w:rPr>
          <w:sz w:val="28"/>
          <w:szCs w:val="28"/>
        </w:rPr>
        <w:t>село Новоселово Новоселовский район Красноярский край</w:t>
      </w:r>
      <w:r w:rsidR="0041246C" w:rsidRPr="0041246C">
        <w:rPr>
          <w:sz w:val="28"/>
          <w:szCs w:val="28"/>
        </w:rPr>
        <w:t xml:space="preserve">. </w:t>
      </w:r>
    </w:p>
    <w:p w:rsidR="00AC4CA8" w:rsidRDefault="00AC4CA8" w:rsidP="00AC4CA8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1246C" w:rsidP="00AC4CA8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2. Цели и задачи общественного совета</w:t>
      </w:r>
    </w:p>
    <w:p w:rsidR="00AC4CA8" w:rsidRDefault="00AC4CA8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1246C" w:rsidRPr="0041246C">
        <w:rPr>
          <w:sz w:val="28"/>
          <w:szCs w:val="28"/>
        </w:rPr>
        <w:t xml:space="preserve">2.1. Целями общественного совета являются: </w:t>
      </w: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41246C" w:rsidRPr="0041246C">
        <w:rPr>
          <w:sz w:val="28"/>
          <w:szCs w:val="28"/>
        </w:rPr>
        <w:t xml:space="preserve">обеспечение участия представителей общества в решении наиболее важных вопросов экономического, социального и культурного развития </w:t>
      </w:r>
      <w:r>
        <w:rPr>
          <w:sz w:val="28"/>
          <w:szCs w:val="28"/>
        </w:rPr>
        <w:t>Новоселовского района Красноярского края</w:t>
      </w:r>
      <w:r w:rsidR="00C70BE3">
        <w:rPr>
          <w:sz w:val="28"/>
          <w:szCs w:val="28"/>
        </w:rPr>
        <w:t xml:space="preserve"> (далее - район)</w:t>
      </w:r>
      <w:r w:rsidR="0041246C" w:rsidRPr="0041246C">
        <w:rPr>
          <w:sz w:val="28"/>
          <w:szCs w:val="28"/>
        </w:rPr>
        <w:t xml:space="preserve">; </w:t>
      </w: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развитие институтов гражданского общества; </w:t>
      </w:r>
    </w:p>
    <w:p w:rsidR="0041246C" w:rsidRP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обеспечение взаимодействия граждан и некоммерческих организаций с органами местного самоуправления. </w:t>
      </w:r>
    </w:p>
    <w:p w:rsidR="0041246C" w:rsidRDefault="00AC4CA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1246C" w:rsidRPr="0041246C">
        <w:rPr>
          <w:sz w:val="28"/>
          <w:szCs w:val="28"/>
        </w:rPr>
        <w:t xml:space="preserve">2.2. Задачами общественного совета являются: </w:t>
      </w:r>
    </w:p>
    <w:p w:rsidR="00AF4E19" w:rsidRDefault="00AF4E19" w:rsidP="008E0178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формирование общественного мнения и доведение его до сведения органов местного самоуправления;</w:t>
      </w:r>
    </w:p>
    <w:p w:rsidR="008A61D1" w:rsidRDefault="008A61D1" w:rsidP="00BD4FF0">
      <w:pPr>
        <w:pStyle w:val="Default"/>
        <w:contextualSpacing/>
        <w:jc w:val="center"/>
      </w:pPr>
    </w:p>
    <w:p w:rsidR="008A61D1" w:rsidRDefault="008A61D1" w:rsidP="00BD4FF0">
      <w:pPr>
        <w:pStyle w:val="Default"/>
        <w:contextualSpacing/>
        <w:jc w:val="center"/>
      </w:pPr>
    </w:p>
    <w:p w:rsidR="00BD4FF0" w:rsidRPr="00743D9E" w:rsidRDefault="00ED7799" w:rsidP="00BD4FF0">
      <w:pPr>
        <w:pStyle w:val="Default"/>
        <w:contextualSpacing/>
        <w:jc w:val="center"/>
      </w:pPr>
      <w:r w:rsidRPr="00743D9E">
        <w:lastRenderedPageBreak/>
        <w:t>2</w:t>
      </w:r>
    </w:p>
    <w:p w:rsidR="008E0178" w:rsidRPr="0041246C" w:rsidRDefault="008E0178" w:rsidP="008E0178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246C">
        <w:rPr>
          <w:sz w:val="28"/>
          <w:szCs w:val="28"/>
        </w:rPr>
        <w:t xml:space="preserve">обеспечение открытого и гласного общественного обсуждения наиболее важных вопросов экономического, социального и культурного развития, обеспечения законности, правопорядка, общественной безопасности, защиты прав и свобод граждан, демократических принципов развития гражданского общества с выработкой соответствующих рекомендаций органам местного самоуправления; </w:t>
      </w:r>
    </w:p>
    <w:p w:rsidR="008E0178" w:rsidRPr="0041246C" w:rsidRDefault="008E0178" w:rsidP="008E0178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41246C">
        <w:rPr>
          <w:sz w:val="28"/>
          <w:szCs w:val="28"/>
        </w:rPr>
        <w:t xml:space="preserve">оказание содействия органам местного самоуправления при выработке и реализации политики в сфере межнациональных и межрелигиозных отношений; </w:t>
      </w:r>
    </w:p>
    <w:p w:rsidR="008E0178" w:rsidRDefault="008E0178" w:rsidP="008E0178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41246C">
        <w:rPr>
          <w:sz w:val="28"/>
          <w:szCs w:val="28"/>
        </w:rPr>
        <w:t xml:space="preserve">содействие формированию политической и правовой культуры граждан; </w:t>
      </w:r>
    </w:p>
    <w:p w:rsidR="008E0178" w:rsidRDefault="008E0178" w:rsidP="008E0178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41246C">
        <w:rPr>
          <w:sz w:val="28"/>
          <w:szCs w:val="28"/>
        </w:rPr>
        <w:t xml:space="preserve">создание условий для противодействия коррупции на территории </w:t>
      </w:r>
      <w:r>
        <w:rPr>
          <w:sz w:val="28"/>
          <w:szCs w:val="28"/>
        </w:rPr>
        <w:t>района</w:t>
      </w:r>
      <w:r w:rsidRPr="0041246C">
        <w:rPr>
          <w:sz w:val="28"/>
          <w:szCs w:val="28"/>
        </w:rPr>
        <w:t xml:space="preserve">. </w:t>
      </w:r>
    </w:p>
    <w:p w:rsidR="008E0178" w:rsidRDefault="008E0178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1246C" w:rsidP="008E0178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3. Состав и порядок формирования общественного совета</w:t>
      </w:r>
    </w:p>
    <w:p w:rsidR="008E0178" w:rsidRDefault="008E0178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8E017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1246C" w:rsidRPr="0041246C">
        <w:rPr>
          <w:sz w:val="28"/>
          <w:szCs w:val="28"/>
        </w:rPr>
        <w:t xml:space="preserve">3.1. Общественный совет состоит из </w:t>
      </w:r>
      <w:r w:rsidR="00743D9E">
        <w:rPr>
          <w:sz w:val="28"/>
          <w:szCs w:val="28"/>
        </w:rPr>
        <w:t>семнадцати</w:t>
      </w:r>
      <w:r>
        <w:rPr>
          <w:sz w:val="28"/>
          <w:szCs w:val="28"/>
        </w:rPr>
        <w:t xml:space="preserve"> членов</w:t>
      </w:r>
      <w:r w:rsidR="0041246C" w:rsidRPr="0041246C">
        <w:rPr>
          <w:sz w:val="28"/>
          <w:szCs w:val="28"/>
        </w:rPr>
        <w:t>, назначаем</w:t>
      </w:r>
      <w:r>
        <w:rPr>
          <w:sz w:val="28"/>
          <w:szCs w:val="28"/>
        </w:rPr>
        <w:t>ых</w:t>
      </w:r>
      <w:r w:rsidR="0041246C" w:rsidRPr="0041246C">
        <w:rPr>
          <w:sz w:val="28"/>
          <w:szCs w:val="28"/>
        </w:rPr>
        <w:t xml:space="preserve"> в порядке, предусмотренном настоящим разделом. </w:t>
      </w:r>
    </w:p>
    <w:p w:rsidR="0041246C" w:rsidRPr="0041246C" w:rsidRDefault="008E0178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3.2. Решение о начале формирования состава общественного совета принимает</w:t>
      </w:r>
      <w:r w:rsidR="00C70BE3">
        <w:rPr>
          <w:sz w:val="28"/>
          <w:szCs w:val="28"/>
        </w:rPr>
        <w:t xml:space="preserve"> Глава</w:t>
      </w:r>
      <w:r>
        <w:rPr>
          <w:sz w:val="28"/>
          <w:szCs w:val="28"/>
        </w:rPr>
        <w:t xml:space="preserve"> района</w:t>
      </w:r>
      <w:r w:rsidR="0041246C" w:rsidRPr="0041246C">
        <w:rPr>
          <w:sz w:val="28"/>
          <w:szCs w:val="28"/>
        </w:rPr>
        <w:t xml:space="preserve">. </w:t>
      </w:r>
    </w:p>
    <w:p w:rsidR="0041246C" w:rsidRPr="0041246C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 xml:space="preserve">3.3. Решение о начале формирования очередного состава общественного совета принимается не ранее 80 и не позднее 60 дней до истечения трехлетнего периода с момента первого заседания общественного совета действующего состава. </w:t>
      </w:r>
    </w:p>
    <w:p w:rsidR="0041246C" w:rsidRPr="0041246C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 xml:space="preserve">3.4. Решение о начале формирования состава общественного совета подлежит официальному опубликованию. </w:t>
      </w:r>
    </w:p>
    <w:p w:rsidR="0041246C" w:rsidRPr="0041246C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 xml:space="preserve">3.5. В течение тридцати дней с момента опубликования решения о начале формирования состава общественного совета некоммерческие организации вправе предложить </w:t>
      </w:r>
      <w:r>
        <w:rPr>
          <w:sz w:val="28"/>
          <w:szCs w:val="28"/>
        </w:rPr>
        <w:t>Главе района</w:t>
      </w:r>
      <w:r w:rsidR="0041246C" w:rsidRPr="0041246C">
        <w:rPr>
          <w:sz w:val="28"/>
          <w:szCs w:val="28"/>
        </w:rPr>
        <w:t xml:space="preserve"> кандидатов для назначения членом общественного совета. </w:t>
      </w:r>
    </w:p>
    <w:p w:rsidR="0041246C" w:rsidRPr="0041246C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3.6. Предложение некоммерческой организации о кандидате в члены общественного совета оформляется в форме письма, к которому прилага</w:t>
      </w:r>
      <w:r w:rsidR="00743D9E">
        <w:rPr>
          <w:sz w:val="28"/>
          <w:szCs w:val="28"/>
        </w:rPr>
        <w:t>е</w:t>
      </w:r>
      <w:r w:rsidR="0041246C" w:rsidRPr="0041246C">
        <w:rPr>
          <w:sz w:val="28"/>
          <w:szCs w:val="28"/>
        </w:rPr>
        <w:t>тся</w:t>
      </w:r>
      <w:r w:rsidR="00743D9E">
        <w:rPr>
          <w:sz w:val="28"/>
          <w:szCs w:val="28"/>
        </w:rPr>
        <w:t xml:space="preserve"> </w:t>
      </w:r>
      <w:r w:rsidR="0041246C" w:rsidRPr="0041246C">
        <w:rPr>
          <w:sz w:val="28"/>
          <w:szCs w:val="28"/>
        </w:rPr>
        <w:t>заявление предлагаемого некоммерческой организацией кандидата в члены общественного совета о согласии на участие в работе общественного со</w:t>
      </w:r>
      <w:r w:rsidR="00AB605B">
        <w:rPr>
          <w:sz w:val="28"/>
          <w:szCs w:val="28"/>
        </w:rPr>
        <w:t>вета по соответствующей форме согласно приложению.</w:t>
      </w:r>
    </w:p>
    <w:p w:rsidR="00B90DF5" w:rsidRDefault="00C70BE3" w:rsidP="00B90DF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 xml:space="preserve">3.7. Некоммерческая организация вправе предложить не более двух кандидатов в члены общественного совета. </w:t>
      </w:r>
    </w:p>
    <w:p w:rsidR="0041246C" w:rsidRPr="0041246C" w:rsidRDefault="00B90DF5" w:rsidP="00B90DF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3.8. </w:t>
      </w:r>
      <w:r w:rsidR="0041246C" w:rsidRPr="0041246C">
        <w:rPr>
          <w:sz w:val="28"/>
          <w:szCs w:val="28"/>
        </w:rPr>
        <w:t>Не допускаются к выдвижению кандидатов в члены общественного сове</w:t>
      </w:r>
      <w:r w:rsidR="00C70BE3">
        <w:rPr>
          <w:sz w:val="28"/>
          <w:szCs w:val="28"/>
        </w:rPr>
        <w:t xml:space="preserve">та </w:t>
      </w:r>
      <w:r w:rsidR="00C70BE3" w:rsidRPr="0041246C">
        <w:rPr>
          <w:sz w:val="28"/>
          <w:szCs w:val="28"/>
        </w:rPr>
        <w:t>следующ</w:t>
      </w:r>
      <w:r w:rsidR="00C70BE3">
        <w:rPr>
          <w:sz w:val="28"/>
          <w:szCs w:val="28"/>
        </w:rPr>
        <w:t xml:space="preserve">ие некоммерческие организации: </w:t>
      </w:r>
    </w:p>
    <w:p w:rsidR="0041246C" w:rsidRPr="0041246C" w:rsidRDefault="00ED779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0BE3">
        <w:rPr>
          <w:sz w:val="28"/>
          <w:szCs w:val="28"/>
        </w:rPr>
        <w:t xml:space="preserve"> </w:t>
      </w:r>
      <w:r w:rsidR="0041246C" w:rsidRPr="0041246C">
        <w:rPr>
          <w:sz w:val="28"/>
          <w:szCs w:val="28"/>
        </w:rPr>
        <w:t xml:space="preserve">1) некоммерческие организации, зарегистрированные менее чем за один год до дня истечения срока полномочий общественного совета действующего состава; </w:t>
      </w:r>
    </w:p>
    <w:p w:rsidR="0011284B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 xml:space="preserve">2) некоммерческие организации, которым в соответствии с Федеральным законом «О противодействии экстремистской деятельности» вынесено предупреждение в письменной форме о недопустимости осуществления </w:t>
      </w:r>
    </w:p>
    <w:p w:rsidR="0011284B" w:rsidRDefault="0011284B" w:rsidP="0041246C">
      <w:pPr>
        <w:pStyle w:val="Default"/>
        <w:contextualSpacing/>
        <w:jc w:val="both"/>
        <w:rPr>
          <w:sz w:val="28"/>
          <w:szCs w:val="28"/>
        </w:rPr>
      </w:pPr>
    </w:p>
    <w:p w:rsidR="0011284B" w:rsidRPr="00E01C6A" w:rsidRDefault="0011284B" w:rsidP="0011284B">
      <w:pPr>
        <w:pStyle w:val="Default"/>
        <w:contextualSpacing/>
        <w:jc w:val="center"/>
        <w:rPr>
          <w:color w:val="595959" w:themeColor="text1" w:themeTint="A6"/>
        </w:rPr>
      </w:pPr>
      <w:r w:rsidRPr="00E01C6A">
        <w:rPr>
          <w:color w:val="595959" w:themeColor="text1" w:themeTint="A6"/>
        </w:rPr>
        <w:t>3</w:t>
      </w:r>
    </w:p>
    <w:p w:rsidR="0041246C" w:rsidRPr="0041246C" w:rsidRDefault="0041246C" w:rsidP="0041246C">
      <w:pPr>
        <w:pStyle w:val="Default"/>
        <w:contextualSpacing/>
        <w:jc w:val="both"/>
        <w:rPr>
          <w:sz w:val="28"/>
          <w:szCs w:val="28"/>
        </w:rPr>
      </w:pPr>
      <w:r w:rsidRPr="0041246C">
        <w:rPr>
          <w:sz w:val="28"/>
          <w:szCs w:val="28"/>
        </w:rPr>
        <w:t xml:space="preserve">экстремистской деятельности – в течение одного года со дня вынесения предупреждения, если оно не было признано судом незаконным; </w:t>
      </w:r>
    </w:p>
    <w:p w:rsidR="0041246C" w:rsidRPr="0041246C" w:rsidRDefault="00743D9E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70BE3">
        <w:rPr>
          <w:sz w:val="28"/>
          <w:szCs w:val="28"/>
        </w:rPr>
        <w:t xml:space="preserve"> </w:t>
      </w:r>
      <w:r w:rsidR="0041246C" w:rsidRPr="0041246C">
        <w:rPr>
          <w:sz w:val="28"/>
          <w:szCs w:val="28"/>
        </w:rPr>
        <w:t>3) некоммерческие организации, деятельность которых приостановлена в соответствии с Федеральным законом «О противодействии экстремистской дея</w:t>
      </w:r>
      <w:r w:rsidR="0041246C" w:rsidRPr="0041246C">
        <w:rPr>
          <w:sz w:val="28"/>
          <w:szCs w:val="28"/>
        </w:rPr>
        <w:lastRenderedPageBreak/>
        <w:t xml:space="preserve">тельности», если решение о приостановлении не было признано судом незаконным. </w:t>
      </w:r>
    </w:p>
    <w:p w:rsidR="0041246C" w:rsidRPr="0041246C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 xml:space="preserve">3.9. По истечении срока, указанного в части 3.5. настоящего раздела, </w:t>
      </w:r>
      <w:r>
        <w:rPr>
          <w:sz w:val="28"/>
          <w:szCs w:val="28"/>
        </w:rPr>
        <w:t>Глава района</w:t>
      </w:r>
      <w:r w:rsidR="0041246C" w:rsidRPr="0041246C">
        <w:rPr>
          <w:sz w:val="28"/>
          <w:szCs w:val="28"/>
        </w:rPr>
        <w:t xml:space="preserve"> в течение пятнадцати дней принимает решение о назначении </w:t>
      </w:r>
      <w:r>
        <w:rPr>
          <w:sz w:val="28"/>
          <w:szCs w:val="28"/>
        </w:rPr>
        <w:t>пяти</w:t>
      </w:r>
      <w:r w:rsidR="0041246C" w:rsidRPr="0041246C">
        <w:rPr>
          <w:sz w:val="28"/>
          <w:szCs w:val="28"/>
        </w:rPr>
        <w:t xml:space="preserve"> членов общественного совета из числа граждан, пользующихся авторитетом и уважением среди населения, и представителей некоммерческих организаций. </w:t>
      </w:r>
    </w:p>
    <w:p w:rsidR="0041246C" w:rsidRPr="0041246C" w:rsidRDefault="00C70BE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246C" w:rsidRPr="0041246C">
        <w:rPr>
          <w:sz w:val="28"/>
          <w:szCs w:val="28"/>
        </w:rPr>
        <w:t>3.1</w:t>
      </w:r>
      <w:r>
        <w:rPr>
          <w:sz w:val="28"/>
          <w:szCs w:val="28"/>
        </w:rPr>
        <w:t>0</w:t>
      </w:r>
      <w:r w:rsidR="0041246C" w:rsidRPr="0041246C">
        <w:rPr>
          <w:sz w:val="28"/>
          <w:szCs w:val="28"/>
        </w:rPr>
        <w:t xml:space="preserve">. Члены общественного совета, назначенные </w:t>
      </w:r>
      <w:r w:rsidR="00260D11">
        <w:rPr>
          <w:sz w:val="28"/>
          <w:szCs w:val="28"/>
        </w:rPr>
        <w:t>Главой района</w:t>
      </w:r>
      <w:r w:rsidR="0041246C" w:rsidRPr="0041246C">
        <w:rPr>
          <w:sz w:val="28"/>
          <w:szCs w:val="28"/>
        </w:rPr>
        <w:t xml:space="preserve"> в течение десяти дней со дня назначения</w:t>
      </w:r>
      <w:r w:rsidR="00705415">
        <w:rPr>
          <w:sz w:val="28"/>
          <w:szCs w:val="28"/>
        </w:rPr>
        <w:t>,</w:t>
      </w:r>
      <w:r w:rsidR="0041246C" w:rsidRPr="0041246C">
        <w:rPr>
          <w:sz w:val="28"/>
          <w:szCs w:val="28"/>
        </w:rPr>
        <w:t xml:space="preserve"> принимают решение о назначении </w:t>
      </w:r>
      <w:r w:rsidR="00743D9E">
        <w:rPr>
          <w:sz w:val="28"/>
          <w:szCs w:val="28"/>
        </w:rPr>
        <w:t>двенадцати</w:t>
      </w:r>
      <w:r w:rsidR="0041246C" w:rsidRPr="0041246C">
        <w:rPr>
          <w:sz w:val="28"/>
          <w:szCs w:val="28"/>
        </w:rPr>
        <w:t xml:space="preserve"> членов общественного совета – представителей сельских поселений, входящих в состав </w:t>
      </w:r>
      <w:r w:rsidR="00260D11"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>. Указанное решение принимается большинством голосов от общего числа назначенных членов общественного совета открытым голосованием. Члены общественного совета – представители сельских поселений, входящих в состав района, назначаются из числа граждан</w:t>
      </w:r>
      <w:r w:rsidR="00705415">
        <w:rPr>
          <w:sz w:val="28"/>
          <w:szCs w:val="28"/>
        </w:rPr>
        <w:t>, подавших заявление</w:t>
      </w:r>
      <w:r w:rsidR="0041246C" w:rsidRPr="0041246C">
        <w:rPr>
          <w:sz w:val="28"/>
          <w:szCs w:val="28"/>
        </w:rPr>
        <w:t xml:space="preserve">, </w:t>
      </w:r>
      <w:r w:rsidR="00743D9E" w:rsidRPr="0041246C">
        <w:rPr>
          <w:sz w:val="28"/>
          <w:szCs w:val="28"/>
        </w:rPr>
        <w:t>пользующихся авторитетом и уважением среди населения</w:t>
      </w:r>
      <w:r w:rsidR="007D29CC">
        <w:rPr>
          <w:sz w:val="28"/>
          <w:szCs w:val="28"/>
        </w:rPr>
        <w:t>.</w:t>
      </w:r>
    </w:p>
    <w:p w:rsidR="0041246C" w:rsidRPr="0041246C" w:rsidRDefault="00260D11" w:rsidP="009664F7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 xml:space="preserve">Членами общественного совета – представителями сельских поселений, входящих в состав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, могут быть граждане, проживающие на территории сельских поселений, входящих в </w:t>
      </w:r>
      <w:r>
        <w:rPr>
          <w:sz w:val="28"/>
          <w:szCs w:val="28"/>
        </w:rPr>
        <w:t>состав района</w:t>
      </w:r>
      <w:r w:rsidR="0041246C" w:rsidRPr="0041246C">
        <w:rPr>
          <w:sz w:val="28"/>
          <w:szCs w:val="28"/>
        </w:rPr>
        <w:t xml:space="preserve">, от которых они выдвигаются, не менее одного года. Выдвижение кандидатов в члены общественного совета – представители сельских поселений, входящих в состав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, осуществляется в течение тридцати дней с момента опубликования решения о начале формирования состава общественного совета. </w:t>
      </w:r>
    </w:p>
    <w:p w:rsidR="0041246C" w:rsidRPr="0041246C" w:rsidRDefault="00ED779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D2E19">
        <w:rPr>
          <w:sz w:val="28"/>
          <w:szCs w:val="28"/>
        </w:rPr>
        <w:t xml:space="preserve"> </w:t>
      </w:r>
      <w:r w:rsidR="0041246C" w:rsidRPr="0041246C">
        <w:rPr>
          <w:sz w:val="28"/>
          <w:szCs w:val="28"/>
        </w:rPr>
        <w:t>3.1</w:t>
      </w:r>
      <w:r w:rsidR="00AD2E19">
        <w:rPr>
          <w:sz w:val="28"/>
          <w:szCs w:val="28"/>
        </w:rPr>
        <w:t>1</w:t>
      </w:r>
      <w:r w:rsidR="0041246C" w:rsidRPr="0041246C">
        <w:rPr>
          <w:sz w:val="28"/>
          <w:szCs w:val="28"/>
        </w:rPr>
        <w:t xml:space="preserve">. Общественный совет является правомочным, если в его состав вошло не менее двух третей от установленного числа членов общественного совета. </w:t>
      </w:r>
    </w:p>
    <w:p w:rsidR="00B90DF5" w:rsidRDefault="00AD2E19" w:rsidP="00B90DF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3.1</w:t>
      </w:r>
      <w:r>
        <w:rPr>
          <w:sz w:val="28"/>
          <w:szCs w:val="28"/>
        </w:rPr>
        <w:t>2</w:t>
      </w:r>
      <w:r w:rsidR="0041246C" w:rsidRPr="0041246C">
        <w:rPr>
          <w:sz w:val="28"/>
          <w:szCs w:val="28"/>
        </w:rPr>
        <w:t xml:space="preserve">. В случае досрочного прекращения полномочий члена общественного совета, назначенного в соответствии с частью 3.9. настоящего раздела, </w:t>
      </w:r>
      <w:r>
        <w:rPr>
          <w:sz w:val="28"/>
          <w:szCs w:val="28"/>
        </w:rPr>
        <w:t>Глава района</w:t>
      </w:r>
      <w:r w:rsidR="0041246C" w:rsidRPr="0041246C">
        <w:rPr>
          <w:sz w:val="28"/>
          <w:szCs w:val="28"/>
        </w:rPr>
        <w:t xml:space="preserve"> в течение 10 дней со дня возникновения обстоятельств, влекущих досрочное прекращение полномочий члена общественного совета в соответствии с настоящим Положением, принимает решение о назначении члена общественного совета. </w:t>
      </w:r>
    </w:p>
    <w:p w:rsidR="00E01C6A" w:rsidRDefault="00B90DF5" w:rsidP="00AF4E19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246C" w:rsidRPr="0041246C">
        <w:rPr>
          <w:sz w:val="28"/>
          <w:szCs w:val="28"/>
        </w:rPr>
        <w:t>В случае досрочного прекращения полномочий члена общественного совета, назначенного в порядке, предусмотренном частью 3.1</w:t>
      </w:r>
      <w:r w:rsidR="00AD2E19">
        <w:rPr>
          <w:sz w:val="28"/>
          <w:szCs w:val="28"/>
        </w:rPr>
        <w:t>0</w:t>
      </w:r>
      <w:r w:rsidR="0041246C" w:rsidRPr="0041246C">
        <w:rPr>
          <w:sz w:val="28"/>
          <w:szCs w:val="28"/>
        </w:rPr>
        <w:t xml:space="preserve">. настоящего раздела, члены общественного совета в двадцатидневный срок со дня возникновения обстоятельств, влекущих досрочное прекращение полномочий члена общественного совета в соответствии с настоящим Положением, принимают решение о назначении члена общественного совета – представителя сельских поселений, входящих в состав </w:t>
      </w:r>
      <w:r w:rsidR="00B65842"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, из числа кандидатов в члены общественного совета, ранее предложенных общественными организациями, функционирующими в сельских поселениях, входящих в состав </w:t>
      </w:r>
      <w:r w:rsidR="00B65842"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, и не вошедших в состав общественного совета. </w:t>
      </w:r>
    </w:p>
    <w:p w:rsidR="00E01C6A" w:rsidRDefault="00E01C6A" w:rsidP="00AF4E19">
      <w:pPr>
        <w:pStyle w:val="Default"/>
        <w:contextualSpacing/>
        <w:jc w:val="both"/>
        <w:rPr>
          <w:sz w:val="28"/>
          <w:szCs w:val="28"/>
        </w:rPr>
      </w:pPr>
      <w:r w:rsidRPr="00E01C6A">
        <w:rPr>
          <w:color w:val="595959" w:themeColor="text1" w:themeTint="A6"/>
        </w:rPr>
        <w:t>4</w:t>
      </w:r>
      <w:r w:rsidR="00E865C9">
        <w:rPr>
          <w:sz w:val="28"/>
          <w:szCs w:val="28"/>
        </w:rPr>
        <w:t xml:space="preserve">  </w:t>
      </w:r>
      <w:r w:rsidR="0041246C" w:rsidRPr="0041246C">
        <w:rPr>
          <w:sz w:val="28"/>
          <w:szCs w:val="28"/>
        </w:rPr>
        <w:t>В случае если полный состав общественного совета не будет сформирован в соответствии с частью 3.1</w:t>
      </w:r>
      <w:r w:rsidR="00E865C9">
        <w:rPr>
          <w:sz w:val="28"/>
          <w:szCs w:val="28"/>
        </w:rPr>
        <w:t>0</w:t>
      </w:r>
      <w:r w:rsidR="0041246C" w:rsidRPr="0041246C">
        <w:rPr>
          <w:sz w:val="28"/>
          <w:szCs w:val="28"/>
        </w:rPr>
        <w:t xml:space="preserve">. настоящего раздела, члены общественного </w:t>
      </w:r>
    </w:p>
    <w:p w:rsidR="00E01C6A" w:rsidRPr="00E01C6A" w:rsidRDefault="00E01C6A" w:rsidP="00E01C6A">
      <w:pPr>
        <w:pStyle w:val="Default"/>
        <w:contextualSpacing/>
        <w:jc w:val="center"/>
        <w:rPr>
          <w:color w:val="404040" w:themeColor="text1" w:themeTint="BF"/>
        </w:rPr>
      </w:pPr>
      <w:r w:rsidRPr="009664F7">
        <w:rPr>
          <w:color w:val="404040" w:themeColor="text1" w:themeTint="BF"/>
        </w:rPr>
        <w:t>4</w:t>
      </w:r>
    </w:p>
    <w:p w:rsidR="009664F7" w:rsidRDefault="0041246C" w:rsidP="00AF4E19">
      <w:pPr>
        <w:pStyle w:val="Default"/>
        <w:contextualSpacing/>
        <w:jc w:val="both"/>
        <w:rPr>
          <w:sz w:val="28"/>
          <w:szCs w:val="28"/>
        </w:rPr>
      </w:pPr>
      <w:r w:rsidRPr="0041246C">
        <w:rPr>
          <w:sz w:val="28"/>
          <w:szCs w:val="28"/>
        </w:rPr>
        <w:t xml:space="preserve">совета, назначенные </w:t>
      </w:r>
      <w:r w:rsidR="00E865C9">
        <w:rPr>
          <w:sz w:val="28"/>
          <w:szCs w:val="28"/>
        </w:rPr>
        <w:t>Главой района</w:t>
      </w:r>
      <w:r w:rsidRPr="0041246C">
        <w:rPr>
          <w:sz w:val="28"/>
          <w:szCs w:val="28"/>
        </w:rPr>
        <w:t xml:space="preserve">, в месячный срок принимают решение о назначении членов общественного совета из числа кандидатов в члены </w:t>
      </w:r>
    </w:p>
    <w:p w:rsidR="00AF4E19" w:rsidRDefault="0041246C" w:rsidP="00AF4E19">
      <w:pPr>
        <w:pStyle w:val="Default"/>
        <w:contextualSpacing/>
        <w:jc w:val="both"/>
        <w:rPr>
          <w:sz w:val="28"/>
          <w:szCs w:val="28"/>
        </w:rPr>
      </w:pPr>
      <w:r w:rsidRPr="0041246C">
        <w:rPr>
          <w:sz w:val="28"/>
          <w:szCs w:val="28"/>
        </w:rPr>
        <w:t xml:space="preserve">общественного совета, ранее предложенных некоммерческими организациями </w:t>
      </w:r>
      <w:r w:rsidR="00AF4E19">
        <w:rPr>
          <w:sz w:val="28"/>
          <w:szCs w:val="28"/>
        </w:rPr>
        <w:t>Главе района</w:t>
      </w:r>
      <w:r w:rsidRPr="0041246C">
        <w:rPr>
          <w:sz w:val="28"/>
          <w:szCs w:val="28"/>
        </w:rPr>
        <w:t xml:space="preserve"> и не вошедших в состав общественного совета</w:t>
      </w:r>
      <w:r w:rsidR="00AF4E19">
        <w:rPr>
          <w:sz w:val="28"/>
          <w:szCs w:val="28"/>
        </w:rPr>
        <w:t>.</w:t>
      </w:r>
    </w:p>
    <w:p w:rsidR="00AB605B" w:rsidRDefault="00AB605B" w:rsidP="00AF4E19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9664F7">
        <w:rPr>
          <w:sz w:val="28"/>
          <w:szCs w:val="28"/>
        </w:rPr>
        <w:t>3.13. Полный состав общественного совета утверждается постановлением администрации района и подлежит размещению на официальном сайте администрации района в информационно-телекоммуникационной сети Интернет.</w:t>
      </w:r>
    </w:p>
    <w:p w:rsidR="00AF4E19" w:rsidRDefault="00AF4E19" w:rsidP="00AF4E19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AF4E19" w:rsidP="00AF4E19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41246C" w:rsidRPr="0041246C">
        <w:rPr>
          <w:sz w:val="28"/>
          <w:szCs w:val="28"/>
        </w:rPr>
        <w:t>. Принципы формирования общественного совета</w:t>
      </w:r>
    </w:p>
    <w:p w:rsidR="00AF4E19" w:rsidRDefault="00AF4E19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B90DF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4.1. Основным</w:t>
      </w:r>
      <w:r w:rsidR="0041246C" w:rsidRPr="0041246C">
        <w:rPr>
          <w:sz w:val="28"/>
          <w:szCs w:val="28"/>
        </w:rPr>
        <w:t xml:space="preserve"> принцип</w:t>
      </w:r>
      <w:r>
        <w:rPr>
          <w:sz w:val="28"/>
          <w:szCs w:val="28"/>
        </w:rPr>
        <w:t>ом</w:t>
      </w:r>
      <w:r w:rsidR="0041246C" w:rsidRPr="0041246C">
        <w:rPr>
          <w:sz w:val="28"/>
          <w:szCs w:val="28"/>
        </w:rPr>
        <w:t xml:space="preserve"> формирования общественного совета явля</w:t>
      </w:r>
      <w:r>
        <w:rPr>
          <w:sz w:val="28"/>
          <w:szCs w:val="28"/>
        </w:rPr>
        <w:t>е</w:t>
      </w:r>
      <w:r w:rsidR="0041246C" w:rsidRPr="0041246C">
        <w:rPr>
          <w:sz w:val="28"/>
          <w:szCs w:val="28"/>
        </w:rPr>
        <w:t xml:space="preserve">тся: </w:t>
      </w:r>
    </w:p>
    <w:p w:rsidR="00B90DF5" w:rsidRDefault="00B90DF5" w:rsidP="00B90DF5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       - формирование и деятельность </w:t>
      </w:r>
      <w:r w:rsidRPr="0041246C">
        <w:rPr>
          <w:sz w:val="28"/>
          <w:szCs w:val="28"/>
        </w:rPr>
        <w:t>общественного совета</w:t>
      </w:r>
      <w:r>
        <w:rPr>
          <w:sz w:val="28"/>
          <w:szCs w:val="28"/>
        </w:rPr>
        <w:t xml:space="preserve"> основывается на принципах добровольности, гласности и законности.</w:t>
      </w:r>
    </w:p>
    <w:p w:rsidR="00B90DF5" w:rsidRDefault="0041246C" w:rsidP="00B90DF5">
      <w:pPr>
        <w:pStyle w:val="Default"/>
        <w:contextualSpacing/>
        <w:jc w:val="both"/>
        <w:rPr>
          <w:sz w:val="28"/>
          <w:szCs w:val="28"/>
        </w:rPr>
      </w:pPr>
      <w:r w:rsidRPr="0041246C">
        <w:rPr>
          <w:sz w:val="28"/>
          <w:szCs w:val="28"/>
        </w:rPr>
        <w:t xml:space="preserve"> </w:t>
      </w:r>
    </w:p>
    <w:p w:rsidR="0041246C" w:rsidRPr="0041246C" w:rsidRDefault="00667545" w:rsidP="00336093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41246C" w:rsidRPr="0041246C">
        <w:rPr>
          <w:sz w:val="28"/>
          <w:szCs w:val="28"/>
        </w:rPr>
        <w:t>. Полномочия общественного совета</w:t>
      </w:r>
    </w:p>
    <w:p w:rsidR="00336093" w:rsidRDefault="00336093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33609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67545">
        <w:rPr>
          <w:sz w:val="28"/>
          <w:szCs w:val="28"/>
        </w:rPr>
        <w:t>5</w:t>
      </w:r>
      <w:r w:rsidR="0041246C" w:rsidRPr="0041246C">
        <w:rPr>
          <w:sz w:val="28"/>
          <w:szCs w:val="28"/>
        </w:rPr>
        <w:t xml:space="preserve">.1. Для реализации целей и задач общественного совета в соответствии с настоящим Положением общественный совет вправе: </w:t>
      </w:r>
    </w:p>
    <w:p w:rsidR="0041246C" w:rsidRPr="0041246C" w:rsidRDefault="0033609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41246C" w:rsidRPr="0041246C">
        <w:rPr>
          <w:sz w:val="28"/>
          <w:szCs w:val="28"/>
        </w:rPr>
        <w:t xml:space="preserve">проводить слушания, конференции, семинары, «круглые столы» и иные обсуждения по общественно значимым вопросам; </w:t>
      </w:r>
    </w:p>
    <w:p w:rsidR="0041246C" w:rsidRPr="0041246C" w:rsidRDefault="00336093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41246C" w:rsidRPr="0041246C">
        <w:rPr>
          <w:sz w:val="28"/>
          <w:szCs w:val="28"/>
        </w:rPr>
        <w:t xml:space="preserve">вносить в порядке реализации права правотворческой инициативы проекты муниципальных правовых актов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 на рассмотрение соответствующих органов местного самоуправления; </w:t>
      </w:r>
    </w:p>
    <w:p w:rsidR="0041246C" w:rsidRPr="0041246C" w:rsidRDefault="00336093" w:rsidP="0033609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представлять рекомендации органам местного самоуправления по наиболее </w:t>
      </w:r>
      <w:r w:rsidR="008023C9">
        <w:rPr>
          <w:sz w:val="28"/>
          <w:szCs w:val="28"/>
        </w:rPr>
        <w:t xml:space="preserve">важным </w:t>
      </w:r>
      <w:r w:rsidR="0041246C" w:rsidRPr="0041246C">
        <w:rPr>
          <w:sz w:val="28"/>
          <w:szCs w:val="28"/>
        </w:rPr>
        <w:t xml:space="preserve">вопросам экономического, социального и культурного развития, обеспечения законности, правопорядка, общественной безопасности, защиты прав и свобод граждан, демократических принципов развития гражданского общества;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приглашать должностных лиц органов местного самоуправления на заседания общественного совета;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запрашивать у органов местного самоуправления необходимую информацию;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выдвигать и поддерживать гражданские инициативы, направленные на реализацию конституционных прав, свобод и законных интересов граждан и некоммерческих организаций;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41246C" w:rsidRPr="0041246C">
        <w:rPr>
          <w:sz w:val="28"/>
          <w:szCs w:val="28"/>
        </w:rPr>
        <w:t xml:space="preserve">осуществлять взаимодействие со средствами массовой информации;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41246C" w:rsidRPr="0041246C">
        <w:rPr>
          <w:sz w:val="28"/>
          <w:szCs w:val="28"/>
        </w:rPr>
        <w:t xml:space="preserve">направлять членов общественного совета для участия в мероприятиях, проводимых органами местного самоуправления, общественными объединениями и иными организациями. </w:t>
      </w:r>
    </w:p>
    <w:p w:rsidR="008023C9" w:rsidRDefault="008023C9" w:rsidP="008023C9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667545" w:rsidP="004B5B12">
      <w:pPr>
        <w:pStyle w:val="Default"/>
        <w:contextualSpacing/>
        <w:jc w:val="center"/>
        <w:rPr>
          <w:sz w:val="28"/>
          <w:szCs w:val="28"/>
        </w:rPr>
      </w:pPr>
      <w:r w:rsidRPr="004B5B12">
        <w:rPr>
          <w:sz w:val="28"/>
          <w:szCs w:val="28"/>
        </w:rPr>
        <w:t>6</w:t>
      </w:r>
      <w:r w:rsidR="0041246C" w:rsidRPr="004B5B12">
        <w:rPr>
          <w:sz w:val="28"/>
          <w:szCs w:val="28"/>
        </w:rPr>
        <w:t xml:space="preserve">. </w:t>
      </w:r>
      <w:r w:rsidR="004B5B12" w:rsidRPr="004B5B12">
        <w:rPr>
          <w:sz w:val="28"/>
          <w:szCs w:val="28"/>
        </w:rPr>
        <w:t>Р</w:t>
      </w:r>
      <w:r w:rsidR="004B5B12">
        <w:rPr>
          <w:sz w:val="28"/>
          <w:szCs w:val="28"/>
        </w:rPr>
        <w:t>уководство деятельностью общественного совета</w:t>
      </w:r>
      <w:r w:rsidR="0041246C" w:rsidRPr="0041246C">
        <w:rPr>
          <w:sz w:val="28"/>
          <w:szCs w:val="28"/>
        </w:rPr>
        <w:t xml:space="preserve"> </w:t>
      </w:r>
    </w:p>
    <w:p w:rsidR="008023C9" w:rsidRDefault="008023C9" w:rsidP="0041246C">
      <w:pPr>
        <w:pStyle w:val="Default"/>
        <w:contextualSpacing/>
        <w:jc w:val="both"/>
        <w:rPr>
          <w:sz w:val="28"/>
          <w:szCs w:val="28"/>
        </w:rPr>
      </w:pPr>
    </w:p>
    <w:p w:rsidR="00E01C6A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67545">
        <w:rPr>
          <w:sz w:val="28"/>
          <w:szCs w:val="28"/>
        </w:rPr>
        <w:t>6</w:t>
      </w:r>
      <w:r w:rsidR="0041246C" w:rsidRPr="0041246C">
        <w:rPr>
          <w:sz w:val="28"/>
          <w:szCs w:val="28"/>
        </w:rPr>
        <w:t>.1. Члены общественного совета на первом заседании избирают из своего состава на срок полномочий общественного совета председателя</w:t>
      </w:r>
    </w:p>
    <w:p w:rsidR="00E01C6A" w:rsidRDefault="00E01C6A" w:rsidP="00E01C6A">
      <w:pPr>
        <w:pStyle w:val="Default"/>
        <w:contextualSpacing/>
        <w:jc w:val="center"/>
        <w:rPr>
          <w:color w:val="404040" w:themeColor="text1" w:themeTint="BF"/>
        </w:rPr>
      </w:pPr>
    </w:p>
    <w:p w:rsidR="00E01C6A" w:rsidRPr="009664F7" w:rsidRDefault="00E01C6A" w:rsidP="00E01C6A">
      <w:pPr>
        <w:pStyle w:val="Default"/>
        <w:contextualSpacing/>
        <w:jc w:val="center"/>
        <w:rPr>
          <w:color w:val="404040" w:themeColor="text1" w:themeTint="BF"/>
        </w:rPr>
      </w:pPr>
      <w:r w:rsidRPr="009664F7">
        <w:rPr>
          <w:color w:val="404040" w:themeColor="text1" w:themeTint="BF"/>
        </w:rPr>
        <w:t>5</w:t>
      </w:r>
    </w:p>
    <w:p w:rsidR="0041246C" w:rsidRPr="0041246C" w:rsidRDefault="0041246C" w:rsidP="0041246C">
      <w:pPr>
        <w:pStyle w:val="Default"/>
        <w:contextualSpacing/>
        <w:jc w:val="both"/>
        <w:rPr>
          <w:sz w:val="28"/>
          <w:szCs w:val="28"/>
        </w:rPr>
      </w:pPr>
      <w:r w:rsidRPr="0041246C">
        <w:rPr>
          <w:sz w:val="28"/>
          <w:szCs w:val="28"/>
        </w:rPr>
        <w:t xml:space="preserve"> общественного совета. Председатель общественного совета избирается большинством голосов от числа действующих членов общественного совета. </w:t>
      </w:r>
    </w:p>
    <w:p w:rsidR="0041246C" w:rsidRPr="0041246C" w:rsidRDefault="009664F7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1246C" w:rsidRPr="0041246C">
        <w:rPr>
          <w:sz w:val="28"/>
          <w:szCs w:val="28"/>
        </w:rPr>
        <w:t xml:space="preserve">Председатель общественного совета возглавляет общественный совет, осуществляет организацию деятельности общественного совета, председательствует на заседаниях общественного совета, представляет общественный совет в органах местного самоуправления, некоммерческих организациях. </w:t>
      </w:r>
    </w:p>
    <w:p w:rsidR="008023C9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41246C" w:rsidRPr="0041246C">
        <w:rPr>
          <w:sz w:val="28"/>
          <w:szCs w:val="28"/>
        </w:rPr>
        <w:t xml:space="preserve">Председатель общественного совета подотчетен общественному совету.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1246C" w:rsidRPr="0041246C">
        <w:rPr>
          <w:sz w:val="28"/>
          <w:szCs w:val="28"/>
        </w:rPr>
        <w:t xml:space="preserve">В случае невозможности исполнения полномочий председателя общественного совета соответствующие полномочия по его поручению временно исполняет заместитель председателя общественного совета. В случае если полномочия председателя общественного совета не будут возложены председателем общественного совета на заместителя председателя общественного совета, соответствующие полномочия временно исполняет старейший по возрасту член общественного совета. </w:t>
      </w:r>
    </w:p>
    <w:p w:rsidR="0041246C" w:rsidRPr="0041246C" w:rsidRDefault="008023C9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67545">
        <w:rPr>
          <w:sz w:val="28"/>
          <w:szCs w:val="28"/>
        </w:rPr>
        <w:t>6</w:t>
      </w:r>
      <w:r w:rsidR="0041246C" w:rsidRPr="0041246C">
        <w:rPr>
          <w:sz w:val="28"/>
          <w:szCs w:val="28"/>
        </w:rPr>
        <w:t xml:space="preserve">.2. По предложению председателя общественного совета на заседании общественного совета избирается заместитель председателя общественного совета. </w:t>
      </w:r>
    </w:p>
    <w:p w:rsidR="0041246C" w:rsidRPr="0041246C" w:rsidRDefault="00F90AC2" w:rsidP="00AB605B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1246C" w:rsidRPr="0041246C" w:rsidRDefault="00667545" w:rsidP="00F90AC2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41246C" w:rsidRPr="0041246C">
        <w:rPr>
          <w:sz w:val="28"/>
          <w:szCs w:val="28"/>
        </w:rPr>
        <w:t>. Участие граждан и некоммерческих организаций</w:t>
      </w:r>
    </w:p>
    <w:p w:rsidR="0041246C" w:rsidRPr="0041246C" w:rsidRDefault="0041246C" w:rsidP="00A86DB0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в работе общественного совета</w:t>
      </w:r>
    </w:p>
    <w:p w:rsidR="00A86DB0" w:rsidRDefault="00A86DB0" w:rsidP="0041246C">
      <w:pPr>
        <w:pStyle w:val="Default"/>
        <w:contextualSpacing/>
        <w:jc w:val="both"/>
        <w:rPr>
          <w:sz w:val="28"/>
          <w:szCs w:val="28"/>
        </w:rPr>
      </w:pPr>
    </w:p>
    <w:p w:rsidR="00A86DB0" w:rsidRDefault="00A86DB0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67545">
        <w:rPr>
          <w:sz w:val="28"/>
          <w:szCs w:val="28"/>
        </w:rPr>
        <w:t>7</w:t>
      </w:r>
      <w:r w:rsidR="0041246C" w:rsidRPr="0041246C">
        <w:rPr>
          <w:sz w:val="28"/>
          <w:szCs w:val="28"/>
        </w:rPr>
        <w:t xml:space="preserve">.1. Общественный совет может привлекать к своей работе граждан и некоммерческие организации, которые (представители </w:t>
      </w:r>
      <w:r w:rsidR="00AB605B">
        <w:rPr>
          <w:sz w:val="28"/>
          <w:szCs w:val="28"/>
        </w:rPr>
        <w:t>которых) не вошли в его состав и создавать рабочие группы.</w:t>
      </w:r>
    </w:p>
    <w:p w:rsidR="00A86DB0" w:rsidRDefault="00A86DB0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667545" w:rsidP="00A86DB0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="0041246C" w:rsidRPr="0041246C">
        <w:rPr>
          <w:sz w:val="28"/>
          <w:szCs w:val="28"/>
        </w:rPr>
        <w:t>. Основные формы работы общественного совета</w:t>
      </w:r>
    </w:p>
    <w:p w:rsidR="00A86DB0" w:rsidRDefault="00A86DB0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A86DB0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664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67545">
        <w:rPr>
          <w:sz w:val="28"/>
          <w:szCs w:val="28"/>
        </w:rPr>
        <w:t>8</w:t>
      </w:r>
      <w:r w:rsidR="0041246C" w:rsidRPr="0041246C">
        <w:rPr>
          <w:sz w:val="28"/>
          <w:szCs w:val="28"/>
        </w:rPr>
        <w:t xml:space="preserve">.1. Основными формами работы общественного совета являются заседания общественного совета и рабочих групп общественного совета. </w:t>
      </w:r>
    </w:p>
    <w:p w:rsidR="00A86DB0" w:rsidRDefault="00A86DB0" w:rsidP="0041246C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664F7">
        <w:rPr>
          <w:sz w:val="28"/>
          <w:szCs w:val="28"/>
        </w:rPr>
        <w:t xml:space="preserve"> </w:t>
      </w:r>
      <w:r w:rsidR="00667545" w:rsidRPr="009664F7">
        <w:rPr>
          <w:color w:val="auto"/>
          <w:sz w:val="28"/>
          <w:szCs w:val="28"/>
        </w:rPr>
        <w:t>8</w:t>
      </w:r>
      <w:r w:rsidR="0041246C" w:rsidRPr="009664F7">
        <w:rPr>
          <w:color w:val="auto"/>
          <w:sz w:val="28"/>
          <w:szCs w:val="28"/>
        </w:rPr>
        <w:t xml:space="preserve">.2. Заседания общественного совета проводятся </w:t>
      </w:r>
      <w:r w:rsidRPr="009664F7">
        <w:rPr>
          <w:color w:val="auto"/>
          <w:sz w:val="28"/>
          <w:szCs w:val="28"/>
        </w:rPr>
        <w:t xml:space="preserve">по мере необходимости, но </w:t>
      </w:r>
      <w:r w:rsidR="0041246C" w:rsidRPr="009664F7">
        <w:rPr>
          <w:color w:val="auto"/>
          <w:sz w:val="28"/>
          <w:szCs w:val="28"/>
        </w:rPr>
        <w:t xml:space="preserve">не реже одного раза в </w:t>
      </w:r>
      <w:r w:rsidR="009664F7" w:rsidRPr="009664F7">
        <w:rPr>
          <w:color w:val="auto"/>
          <w:sz w:val="28"/>
          <w:szCs w:val="28"/>
        </w:rPr>
        <w:t>квартал</w:t>
      </w:r>
      <w:r w:rsidRPr="009664F7">
        <w:rPr>
          <w:color w:val="auto"/>
          <w:sz w:val="28"/>
          <w:szCs w:val="28"/>
        </w:rPr>
        <w:t>.</w:t>
      </w:r>
    </w:p>
    <w:p w:rsidR="0041246C" w:rsidRPr="0041246C" w:rsidRDefault="00A86DB0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67545">
        <w:rPr>
          <w:sz w:val="28"/>
          <w:szCs w:val="28"/>
        </w:rPr>
        <w:t>8</w:t>
      </w:r>
      <w:r w:rsidR="0041246C" w:rsidRPr="0041246C">
        <w:rPr>
          <w:sz w:val="28"/>
          <w:szCs w:val="28"/>
        </w:rPr>
        <w:t xml:space="preserve">.3. Внеочередные заседания общественного совета созываются советом общественного совета или по инициативе не менее одной трети от числа действующих членов общественного совета. </w:t>
      </w:r>
    </w:p>
    <w:p w:rsidR="00667545" w:rsidRDefault="00667545" w:rsidP="0066754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</w:t>
      </w:r>
      <w:r w:rsidR="0041246C" w:rsidRPr="0041246C">
        <w:rPr>
          <w:sz w:val="28"/>
          <w:szCs w:val="28"/>
        </w:rPr>
        <w:t xml:space="preserve">.4. В работе общественного совета могут принимать участие </w:t>
      </w:r>
      <w:r w:rsidR="00A86DB0">
        <w:rPr>
          <w:sz w:val="28"/>
          <w:szCs w:val="28"/>
        </w:rPr>
        <w:t>Глава района</w:t>
      </w:r>
      <w:r w:rsidR="0041246C" w:rsidRPr="0041246C">
        <w:rPr>
          <w:sz w:val="28"/>
          <w:szCs w:val="28"/>
        </w:rPr>
        <w:t xml:space="preserve">, депутаты </w:t>
      </w:r>
      <w:r w:rsidR="00A86DB0">
        <w:rPr>
          <w:sz w:val="28"/>
          <w:szCs w:val="28"/>
        </w:rPr>
        <w:t>Новоселовского районного Совета депутатов</w:t>
      </w:r>
      <w:r w:rsidR="0041246C" w:rsidRPr="0041246C">
        <w:rPr>
          <w:sz w:val="28"/>
          <w:szCs w:val="28"/>
        </w:rPr>
        <w:t xml:space="preserve">, главы </w:t>
      </w:r>
      <w:r w:rsidR="00A86DB0">
        <w:rPr>
          <w:sz w:val="28"/>
          <w:szCs w:val="28"/>
        </w:rPr>
        <w:t>сельских советов</w:t>
      </w:r>
      <w:r w:rsidR="0041246C" w:rsidRPr="0041246C">
        <w:rPr>
          <w:sz w:val="28"/>
          <w:szCs w:val="28"/>
        </w:rPr>
        <w:t xml:space="preserve">, входящих в состав </w:t>
      </w:r>
      <w:r w:rsidR="00A86DB0"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, </w:t>
      </w:r>
      <w:r w:rsidR="0041246C" w:rsidRPr="00AB605B">
        <w:rPr>
          <w:sz w:val="28"/>
          <w:szCs w:val="28"/>
        </w:rPr>
        <w:t xml:space="preserve">и депутаты сельских </w:t>
      </w:r>
      <w:r w:rsidR="00AB605B">
        <w:rPr>
          <w:sz w:val="28"/>
          <w:szCs w:val="28"/>
        </w:rPr>
        <w:t>советов</w:t>
      </w:r>
      <w:r w:rsidR="009664F7">
        <w:rPr>
          <w:sz w:val="28"/>
          <w:szCs w:val="28"/>
        </w:rPr>
        <w:t xml:space="preserve"> </w:t>
      </w:r>
      <w:r w:rsidR="00AB605B">
        <w:rPr>
          <w:sz w:val="28"/>
          <w:szCs w:val="28"/>
        </w:rPr>
        <w:t>депутатов</w:t>
      </w:r>
      <w:r w:rsidR="0041246C" w:rsidRPr="00AB605B">
        <w:rPr>
          <w:sz w:val="28"/>
          <w:szCs w:val="28"/>
        </w:rPr>
        <w:t>,</w:t>
      </w:r>
      <w:r w:rsidR="0041246C" w:rsidRPr="0041246C">
        <w:rPr>
          <w:sz w:val="28"/>
          <w:szCs w:val="28"/>
        </w:rPr>
        <w:t xml:space="preserve"> входящих в состав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>.</w:t>
      </w:r>
    </w:p>
    <w:p w:rsidR="0041246C" w:rsidRPr="0041246C" w:rsidRDefault="00667545" w:rsidP="00667545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8.5</w:t>
      </w:r>
      <w:r w:rsidR="0041246C" w:rsidRPr="0041246C">
        <w:rPr>
          <w:sz w:val="28"/>
          <w:szCs w:val="28"/>
        </w:rPr>
        <w:t xml:space="preserve">. Заседание общественного совета является правомочным, если на нем присутствует не менее половины от числа действующих членов общественного совета. </w:t>
      </w:r>
    </w:p>
    <w:p w:rsidR="00667545" w:rsidRDefault="00667545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667545" w:rsidP="00667545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  <w:r w:rsidR="0041246C" w:rsidRPr="0041246C">
        <w:rPr>
          <w:sz w:val="28"/>
          <w:szCs w:val="28"/>
        </w:rPr>
        <w:t>. Решения общественного совета</w:t>
      </w:r>
    </w:p>
    <w:p w:rsidR="00667545" w:rsidRDefault="00667545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9</w:t>
      </w:r>
      <w:r w:rsidR="0041246C" w:rsidRPr="0041246C">
        <w:rPr>
          <w:sz w:val="28"/>
          <w:szCs w:val="28"/>
        </w:rPr>
        <w:t xml:space="preserve">.1. Общественный совет принимает решения, которые носят рекомендательный характер, за исключением решений об организации работы общественного совета. </w:t>
      </w:r>
    </w:p>
    <w:p w:rsidR="008A61D1" w:rsidRPr="008A61D1" w:rsidRDefault="008A61D1" w:rsidP="008A61D1">
      <w:pPr>
        <w:pStyle w:val="Default"/>
        <w:contextualSpacing/>
        <w:jc w:val="center"/>
        <w:rPr>
          <w:color w:val="404040" w:themeColor="text1" w:themeTint="BF"/>
        </w:rPr>
      </w:pPr>
      <w:r w:rsidRPr="008A61D1">
        <w:rPr>
          <w:color w:val="404040" w:themeColor="text1" w:themeTint="BF"/>
        </w:rPr>
        <w:t>6</w:t>
      </w: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1246C" w:rsidRPr="0041246C">
        <w:rPr>
          <w:sz w:val="28"/>
          <w:szCs w:val="28"/>
        </w:rPr>
        <w:t xml:space="preserve">.2. Решения общественного совета принимаются на его заседаниях открытым голосованием большинством голосов от числа присутствующих на заседании членов общественного совета. </w:t>
      </w: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9</w:t>
      </w:r>
      <w:r w:rsidR="0041246C" w:rsidRPr="0041246C">
        <w:rPr>
          <w:sz w:val="28"/>
          <w:szCs w:val="28"/>
        </w:rPr>
        <w:t xml:space="preserve">.3. Решения общественного совета доводятся до сведения заинтересованных граждан, некоммерческих организаций, органов местного самоуправления. </w:t>
      </w: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9</w:t>
      </w:r>
      <w:r w:rsidR="0041246C" w:rsidRPr="0041246C">
        <w:rPr>
          <w:sz w:val="28"/>
          <w:szCs w:val="28"/>
        </w:rPr>
        <w:t>.4. Члены общественного совета, не согласные с решением общественного совета, могут изложить в письменной форме свое особое мнение. Особое мне</w:t>
      </w:r>
      <w:r w:rsidR="0041246C" w:rsidRPr="0041246C">
        <w:rPr>
          <w:sz w:val="28"/>
          <w:szCs w:val="28"/>
        </w:rPr>
        <w:lastRenderedPageBreak/>
        <w:t xml:space="preserve">ние, подписанное не менее чем одной третью членов общественного совета, прилагается к решению общественного совета и является его неотъемлемой частью. </w:t>
      </w:r>
    </w:p>
    <w:p w:rsidR="00667545" w:rsidRDefault="00667545" w:rsidP="00667545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1246C" w:rsidP="00667545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1</w:t>
      </w:r>
      <w:r w:rsidR="00667545">
        <w:rPr>
          <w:sz w:val="28"/>
          <w:szCs w:val="28"/>
        </w:rPr>
        <w:t>0</w:t>
      </w:r>
      <w:r w:rsidRPr="0041246C">
        <w:rPr>
          <w:sz w:val="28"/>
          <w:szCs w:val="28"/>
        </w:rPr>
        <w:t>. Поддержка общественным советом гражданских инициатив</w:t>
      </w:r>
    </w:p>
    <w:p w:rsidR="00667545" w:rsidRDefault="00667545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="0041246C" w:rsidRPr="0041246C">
        <w:rPr>
          <w:sz w:val="28"/>
          <w:szCs w:val="28"/>
        </w:rPr>
        <w:t xml:space="preserve">.1. Общественный совет осуществляет сбор и обработку информации об инициативах граждан и некоммерческих организаций по вопросам экономического, социального и культурного развития района, укрепления правопорядка и общественной безопасности, защиты основных прав и свобод человека и гражданина, защиты материнства, отцовства, семьи и детства, защиты общественной нравственности. </w:t>
      </w: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="0041246C" w:rsidRPr="0041246C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41246C" w:rsidRPr="0041246C">
        <w:rPr>
          <w:sz w:val="28"/>
          <w:szCs w:val="28"/>
        </w:rPr>
        <w:t>. Общественный совет доводит до сведения граждан и некоммерческих организаций информацию об инициативах, указанных в части 1</w:t>
      </w:r>
      <w:r w:rsidR="00DE1AEF">
        <w:rPr>
          <w:sz w:val="28"/>
          <w:szCs w:val="28"/>
        </w:rPr>
        <w:t>0</w:t>
      </w:r>
      <w:r w:rsidR="0041246C" w:rsidRPr="0041246C">
        <w:rPr>
          <w:sz w:val="28"/>
          <w:szCs w:val="28"/>
        </w:rPr>
        <w:t xml:space="preserve">.1 настоящего раздела, с целью привлечения общественности к их обсуждению и реализации. </w:t>
      </w:r>
    </w:p>
    <w:p w:rsidR="00667545" w:rsidRDefault="00667545" w:rsidP="00667545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1246C" w:rsidP="00667545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1</w:t>
      </w:r>
      <w:r w:rsidR="00667545">
        <w:rPr>
          <w:sz w:val="28"/>
          <w:szCs w:val="28"/>
        </w:rPr>
        <w:t>1</w:t>
      </w:r>
      <w:r w:rsidRPr="0041246C">
        <w:rPr>
          <w:sz w:val="28"/>
          <w:szCs w:val="28"/>
        </w:rPr>
        <w:t>. Взаимодействие с органами местного самоуправления</w:t>
      </w:r>
    </w:p>
    <w:p w:rsidR="00667545" w:rsidRDefault="00667545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="0041246C" w:rsidRPr="0041246C">
        <w:rPr>
          <w:sz w:val="28"/>
          <w:szCs w:val="28"/>
        </w:rPr>
        <w:t xml:space="preserve">.1. Органы местного самоуправления содействуют членам общественного совета в исполнении ими полномочий, установленных настоящим Положением. </w:t>
      </w:r>
    </w:p>
    <w:p w:rsid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="0041246C" w:rsidRPr="0041246C">
        <w:rPr>
          <w:sz w:val="28"/>
          <w:szCs w:val="28"/>
        </w:rPr>
        <w:t xml:space="preserve">.2. Органы местного самоуправления представляют по запросам общественного совета имеющиеся сведения в соответствии с действующим законодательством. </w:t>
      </w:r>
    </w:p>
    <w:p w:rsidR="00667545" w:rsidRPr="0041246C" w:rsidRDefault="00667545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1246C" w:rsidP="00667545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1</w:t>
      </w:r>
      <w:r w:rsidR="00667545">
        <w:rPr>
          <w:sz w:val="28"/>
          <w:szCs w:val="28"/>
        </w:rPr>
        <w:t>2</w:t>
      </w:r>
      <w:r w:rsidRPr="0041246C">
        <w:rPr>
          <w:sz w:val="28"/>
          <w:szCs w:val="28"/>
        </w:rPr>
        <w:t>. Срок полномочий общественного совета</w:t>
      </w:r>
    </w:p>
    <w:p w:rsidR="00667545" w:rsidRDefault="00667545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1</w:t>
      </w:r>
      <w:r w:rsidR="00667545">
        <w:rPr>
          <w:sz w:val="28"/>
          <w:szCs w:val="28"/>
        </w:rPr>
        <w:t>2</w:t>
      </w:r>
      <w:r w:rsidR="0041246C" w:rsidRPr="0041246C">
        <w:rPr>
          <w:sz w:val="28"/>
          <w:szCs w:val="28"/>
        </w:rPr>
        <w:t xml:space="preserve">.1. Срок полномочий общественного совета составляет три года со дня его первого заседания. </w:t>
      </w:r>
    </w:p>
    <w:p w:rsidR="00452C66" w:rsidRDefault="00452C66" w:rsidP="00452C66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1</w:t>
      </w:r>
      <w:r w:rsidR="00667545">
        <w:rPr>
          <w:sz w:val="28"/>
          <w:szCs w:val="28"/>
        </w:rPr>
        <w:t>2</w:t>
      </w:r>
      <w:r w:rsidR="0041246C" w:rsidRPr="0041246C">
        <w:rPr>
          <w:sz w:val="28"/>
          <w:szCs w:val="28"/>
        </w:rPr>
        <w:t xml:space="preserve">.2. Полномочия действующего состава общественного совета прекращаются со дня первого заседания общественного совета в новом составе. </w:t>
      </w:r>
    </w:p>
    <w:p w:rsidR="00452C66" w:rsidRDefault="00452C66" w:rsidP="00452C66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52C66" w:rsidP="00452C66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13.</w:t>
      </w:r>
      <w:r w:rsidR="0041246C" w:rsidRPr="0041246C">
        <w:rPr>
          <w:sz w:val="28"/>
          <w:szCs w:val="28"/>
        </w:rPr>
        <w:t>Полномочия членов общественного совета</w:t>
      </w:r>
    </w:p>
    <w:p w:rsidR="00452C66" w:rsidRDefault="00452C66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="0041246C" w:rsidRPr="0041246C">
        <w:rPr>
          <w:sz w:val="28"/>
          <w:szCs w:val="28"/>
        </w:rPr>
        <w:t xml:space="preserve">.1. Члены общественного совета: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 xml:space="preserve">принимают личное участие в заседаниях общественного совета, заседаниях совета, комиссий и рабочих групп общественного совета, иных мероприятиях, проводимых общественным советом; </w:t>
      </w:r>
    </w:p>
    <w:p w:rsidR="008A61D1" w:rsidRPr="008A61D1" w:rsidRDefault="008A61D1" w:rsidP="008A61D1">
      <w:pPr>
        <w:pStyle w:val="Default"/>
        <w:contextualSpacing/>
        <w:jc w:val="center"/>
        <w:rPr>
          <w:color w:val="404040" w:themeColor="text1" w:themeTint="BF"/>
        </w:rPr>
      </w:pPr>
      <w:r w:rsidRPr="008A61D1">
        <w:rPr>
          <w:color w:val="404040" w:themeColor="text1" w:themeTint="BF"/>
        </w:rPr>
        <w:t>7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41246C" w:rsidRPr="0041246C">
        <w:rPr>
          <w:sz w:val="28"/>
          <w:szCs w:val="28"/>
        </w:rPr>
        <w:t xml:space="preserve">свободно высказывают свое мнение по любому вопросу деятельности общественного совета, совета, комиссий и рабочих групп общественного совета;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41246C" w:rsidRPr="0041246C">
        <w:rPr>
          <w:sz w:val="28"/>
          <w:szCs w:val="28"/>
        </w:rPr>
        <w:t xml:space="preserve">вносят председателю общественного совета предложения по повестке дня заседания общественного совета;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41246C" w:rsidRPr="0041246C">
        <w:rPr>
          <w:sz w:val="28"/>
          <w:szCs w:val="28"/>
        </w:rPr>
        <w:t xml:space="preserve">принимают участие в подготовке материалов к заседаниям общественного совета, а также проектов его решений;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41246C" w:rsidRPr="0041246C">
        <w:rPr>
          <w:sz w:val="28"/>
          <w:szCs w:val="28"/>
        </w:rPr>
        <w:t xml:space="preserve">участвуют в реализации решений общественного совета;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41246C" w:rsidRPr="0041246C">
        <w:rPr>
          <w:sz w:val="28"/>
          <w:szCs w:val="28"/>
        </w:rPr>
        <w:t xml:space="preserve">знакомятся с документами, иными материалами, содержащими информацию о работе общественного совета;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- </w:t>
      </w:r>
      <w:r w:rsidR="0041246C" w:rsidRPr="0041246C">
        <w:rPr>
          <w:sz w:val="28"/>
          <w:szCs w:val="28"/>
        </w:rPr>
        <w:t xml:space="preserve">обладают равными правами на участие в деятельности общественного совета. </w:t>
      </w:r>
    </w:p>
    <w:p w:rsidR="00452C66" w:rsidRDefault="00452C66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1246C" w:rsidP="00452C66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1</w:t>
      </w:r>
      <w:r w:rsidR="00452C66">
        <w:rPr>
          <w:sz w:val="28"/>
          <w:szCs w:val="28"/>
        </w:rPr>
        <w:t>4</w:t>
      </w:r>
      <w:r w:rsidRPr="0041246C">
        <w:rPr>
          <w:sz w:val="28"/>
          <w:szCs w:val="28"/>
        </w:rPr>
        <w:t>. Ограничения, связанные с членством в общественном совете</w:t>
      </w:r>
    </w:p>
    <w:p w:rsidR="00452C66" w:rsidRDefault="00452C66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41246C" w:rsidRPr="0041246C">
        <w:rPr>
          <w:sz w:val="28"/>
          <w:szCs w:val="28"/>
        </w:rPr>
        <w:t xml:space="preserve">.1. Членом общественного совета может быть гражданин Российской Федерации, достигший 18 лет и проживающий на территории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.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1246C" w:rsidRPr="0041246C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41246C" w:rsidRPr="0041246C">
        <w:rPr>
          <w:sz w:val="28"/>
          <w:szCs w:val="28"/>
        </w:rPr>
        <w:t xml:space="preserve">.2. Членами общественного совета не могут быть: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D6D7A">
        <w:rPr>
          <w:sz w:val="28"/>
          <w:szCs w:val="28"/>
        </w:rPr>
        <w:t xml:space="preserve">- </w:t>
      </w:r>
      <w:r w:rsidR="0041246C" w:rsidRPr="002D6D7A">
        <w:rPr>
          <w:sz w:val="28"/>
          <w:szCs w:val="28"/>
        </w:rPr>
        <w:t xml:space="preserve">депутаты </w:t>
      </w:r>
      <w:r w:rsidRPr="002D6D7A">
        <w:rPr>
          <w:sz w:val="28"/>
          <w:szCs w:val="28"/>
        </w:rPr>
        <w:t>Новоселовского районного Совета депутатов</w:t>
      </w:r>
      <w:r w:rsidR="0041246C" w:rsidRPr="002D6D7A">
        <w:rPr>
          <w:sz w:val="28"/>
          <w:szCs w:val="28"/>
        </w:rPr>
        <w:t>,</w:t>
      </w:r>
      <w:r w:rsidR="00876A10" w:rsidRPr="002D6D7A">
        <w:rPr>
          <w:sz w:val="28"/>
          <w:szCs w:val="28"/>
          <w:shd w:val="clear" w:color="auto" w:fill="FFFFFF"/>
        </w:rPr>
        <w:t xml:space="preserve"> осуществляющие свои полномочия на постоянной основе,</w:t>
      </w:r>
      <w:r w:rsidR="0041246C" w:rsidRPr="002D6D7A">
        <w:rPr>
          <w:sz w:val="28"/>
          <w:szCs w:val="28"/>
        </w:rPr>
        <w:t xml:space="preserve"> депутаты сельских </w:t>
      </w:r>
      <w:r w:rsidRPr="002D6D7A">
        <w:rPr>
          <w:sz w:val="28"/>
          <w:szCs w:val="28"/>
        </w:rPr>
        <w:t>советов</w:t>
      </w:r>
      <w:r w:rsidR="00876A10" w:rsidRPr="002D6D7A">
        <w:rPr>
          <w:sz w:val="28"/>
          <w:szCs w:val="28"/>
        </w:rPr>
        <w:t xml:space="preserve"> депутатов</w:t>
      </w:r>
      <w:r w:rsidR="0041246C" w:rsidRPr="002D6D7A">
        <w:rPr>
          <w:sz w:val="28"/>
          <w:szCs w:val="28"/>
        </w:rPr>
        <w:t xml:space="preserve">, входящих в состав района, </w:t>
      </w:r>
      <w:r w:rsidR="00876A10" w:rsidRPr="002D6D7A">
        <w:rPr>
          <w:sz w:val="28"/>
          <w:szCs w:val="28"/>
          <w:shd w:val="clear" w:color="auto" w:fill="FFFFFF"/>
        </w:rPr>
        <w:t>осуществляющие свои полномочия на постоянной основе</w:t>
      </w:r>
      <w:r w:rsidR="00876A10" w:rsidRPr="002D6D7A">
        <w:rPr>
          <w:sz w:val="28"/>
          <w:szCs w:val="28"/>
        </w:rPr>
        <w:t xml:space="preserve">, </w:t>
      </w:r>
      <w:r w:rsidR="0041246C" w:rsidRPr="002D6D7A">
        <w:rPr>
          <w:sz w:val="28"/>
          <w:szCs w:val="28"/>
        </w:rPr>
        <w:t xml:space="preserve">судьи, лица, </w:t>
      </w:r>
      <w:r w:rsidR="0041246C" w:rsidRPr="0041246C">
        <w:rPr>
          <w:sz w:val="28"/>
          <w:szCs w:val="28"/>
        </w:rPr>
        <w:t xml:space="preserve">замещающие выборные должности в органах местного самоуправления, а также лица, замещающие должности федеральной государственной службы, должности государственной службы и должности муниципальной службы;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 xml:space="preserve">лица, признанные недееспособными и ограниченно дееспособными на основании решения суда; </w:t>
      </w:r>
    </w:p>
    <w:p w:rsidR="0041246C" w:rsidRPr="0041246C" w:rsidRDefault="00452C66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41246C" w:rsidRPr="0041246C">
        <w:rPr>
          <w:sz w:val="28"/>
          <w:szCs w:val="28"/>
        </w:rPr>
        <w:t xml:space="preserve">лица, имеющие непогашенную или неснятую судимость. </w:t>
      </w:r>
    </w:p>
    <w:p w:rsidR="002D6D7A" w:rsidRDefault="002D6D7A" w:rsidP="00452C66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1246C" w:rsidP="00452C66">
      <w:pPr>
        <w:pStyle w:val="Default"/>
        <w:contextualSpacing/>
        <w:jc w:val="center"/>
        <w:rPr>
          <w:sz w:val="28"/>
          <w:szCs w:val="28"/>
        </w:rPr>
      </w:pPr>
      <w:r w:rsidRPr="0041246C">
        <w:rPr>
          <w:sz w:val="28"/>
          <w:szCs w:val="28"/>
        </w:rPr>
        <w:t>1</w:t>
      </w:r>
      <w:r w:rsidR="00452C66">
        <w:rPr>
          <w:sz w:val="28"/>
          <w:szCs w:val="28"/>
        </w:rPr>
        <w:t>5</w:t>
      </w:r>
      <w:r w:rsidRPr="0041246C">
        <w:rPr>
          <w:sz w:val="28"/>
          <w:szCs w:val="28"/>
        </w:rPr>
        <w:t>. Прекращение полномочий члена общественного совета</w:t>
      </w:r>
    </w:p>
    <w:p w:rsidR="002D6D7A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1246C" w:rsidRPr="0041246C" w:rsidRDefault="0041246C" w:rsidP="0041246C">
      <w:pPr>
        <w:pStyle w:val="Default"/>
        <w:contextualSpacing/>
        <w:jc w:val="both"/>
        <w:rPr>
          <w:sz w:val="28"/>
          <w:szCs w:val="28"/>
        </w:rPr>
      </w:pPr>
      <w:r w:rsidRPr="0041246C">
        <w:rPr>
          <w:sz w:val="28"/>
          <w:szCs w:val="28"/>
        </w:rPr>
        <w:t>1</w:t>
      </w:r>
      <w:r w:rsidR="004B5B12">
        <w:rPr>
          <w:sz w:val="28"/>
          <w:szCs w:val="28"/>
        </w:rPr>
        <w:t>5</w:t>
      </w:r>
      <w:r w:rsidRPr="0041246C">
        <w:rPr>
          <w:sz w:val="28"/>
          <w:szCs w:val="28"/>
        </w:rPr>
        <w:t xml:space="preserve">.1. Полномочия члена общественного совета прекращаются в случае: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41246C" w:rsidRPr="0041246C">
        <w:rPr>
          <w:sz w:val="28"/>
          <w:szCs w:val="28"/>
        </w:rPr>
        <w:t xml:space="preserve">истечения срока полномочий общественного совета;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41246C" w:rsidRPr="0041246C">
        <w:rPr>
          <w:sz w:val="28"/>
          <w:szCs w:val="28"/>
        </w:rPr>
        <w:t xml:space="preserve">подачи им заявления о выходе из состава общественного совета;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41246C" w:rsidRPr="0041246C">
        <w:rPr>
          <w:sz w:val="28"/>
          <w:szCs w:val="28"/>
        </w:rPr>
        <w:t xml:space="preserve">неспособности его по состоянию здоровья участвовать в работе общественного совета;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41246C" w:rsidRPr="0041246C">
        <w:rPr>
          <w:sz w:val="28"/>
          <w:szCs w:val="28"/>
        </w:rPr>
        <w:t xml:space="preserve">вступления в законную силу вынесенного в отношении него обвинительного приговора суда;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41246C" w:rsidRPr="0041246C">
        <w:rPr>
          <w:sz w:val="28"/>
          <w:szCs w:val="28"/>
        </w:rPr>
        <w:t xml:space="preserve">признания его недееспособным, безвестно отсутствующим или объявления умершим на основании решения суда, вступившего в законную силу;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 xml:space="preserve">переезда на постоянное место жительства за пределы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 xml:space="preserve">прекращения гражданства Российской Федерации;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 xml:space="preserve">систематического (более трех раз) неучастия без уважительной причины в работе заседаний общественного совета;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 xml:space="preserve">его смерти;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41246C" w:rsidRPr="0041246C">
        <w:rPr>
          <w:sz w:val="28"/>
          <w:szCs w:val="28"/>
        </w:rPr>
        <w:t>возникновения обстоятельств, указанных в абзаце третьем части 1</w:t>
      </w:r>
      <w:r>
        <w:rPr>
          <w:sz w:val="28"/>
          <w:szCs w:val="28"/>
        </w:rPr>
        <w:t>4</w:t>
      </w:r>
      <w:r w:rsidR="0041246C" w:rsidRPr="0041246C">
        <w:rPr>
          <w:sz w:val="28"/>
          <w:szCs w:val="28"/>
        </w:rPr>
        <w:t>.2 раздела 1</w:t>
      </w:r>
      <w:r>
        <w:rPr>
          <w:sz w:val="28"/>
          <w:szCs w:val="28"/>
        </w:rPr>
        <w:t>4</w:t>
      </w:r>
      <w:r w:rsidR="0041246C" w:rsidRPr="0041246C">
        <w:rPr>
          <w:sz w:val="28"/>
          <w:szCs w:val="28"/>
        </w:rPr>
        <w:t xml:space="preserve"> настоящего Положения. </w:t>
      </w:r>
    </w:p>
    <w:p w:rsidR="004B5B12" w:rsidRPr="008A61D1" w:rsidRDefault="008A61D1" w:rsidP="008A61D1">
      <w:pPr>
        <w:pStyle w:val="Default"/>
        <w:contextualSpacing/>
        <w:jc w:val="center"/>
        <w:rPr>
          <w:color w:val="404040" w:themeColor="text1" w:themeTint="BF"/>
        </w:rPr>
      </w:pPr>
      <w:r w:rsidRPr="008A61D1">
        <w:rPr>
          <w:color w:val="404040" w:themeColor="text1" w:themeTint="BF"/>
        </w:rPr>
        <w:t>8</w:t>
      </w:r>
    </w:p>
    <w:p w:rsidR="008A61D1" w:rsidRDefault="008A61D1" w:rsidP="004B5B12">
      <w:pPr>
        <w:pStyle w:val="Default"/>
        <w:contextualSpacing/>
        <w:jc w:val="center"/>
        <w:rPr>
          <w:sz w:val="28"/>
          <w:szCs w:val="28"/>
        </w:rPr>
      </w:pPr>
    </w:p>
    <w:p w:rsidR="0041246C" w:rsidRPr="0041246C" w:rsidRDefault="004B5B12" w:rsidP="004B5B12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16</w:t>
      </w:r>
      <w:r w:rsidR="0041246C" w:rsidRPr="0041246C">
        <w:rPr>
          <w:sz w:val="28"/>
          <w:szCs w:val="28"/>
        </w:rPr>
        <w:t>. Обеспечение деятельности общественного совета</w:t>
      </w:r>
    </w:p>
    <w:p w:rsidR="004B5B12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16.1</w:t>
      </w:r>
      <w:r w:rsidR="0041246C" w:rsidRPr="0041246C">
        <w:rPr>
          <w:sz w:val="28"/>
          <w:szCs w:val="28"/>
        </w:rPr>
        <w:t xml:space="preserve">. Организационно-техническое обеспечение деятельности общественного совета осуществляет администрация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. </w:t>
      </w:r>
    </w:p>
    <w:p w:rsidR="004B5B12" w:rsidRDefault="004B5B12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B5B12" w:rsidP="004B5B12">
      <w:pPr>
        <w:pStyle w:val="Defaul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  <w:r w:rsidR="0041246C" w:rsidRPr="0041246C">
        <w:rPr>
          <w:sz w:val="28"/>
          <w:szCs w:val="28"/>
        </w:rPr>
        <w:t>. Первое заседание общественного совета</w:t>
      </w:r>
    </w:p>
    <w:p w:rsidR="004B5B12" w:rsidRDefault="004B5B12" w:rsidP="0041246C">
      <w:pPr>
        <w:pStyle w:val="Default"/>
        <w:contextualSpacing/>
        <w:jc w:val="both"/>
        <w:rPr>
          <w:sz w:val="28"/>
          <w:szCs w:val="28"/>
        </w:rPr>
      </w:pP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17.1</w:t>
      </w:r>
      <w:r w:rsidR="0041246C" w:rsidRPr="0041246C">
        <w:rPr>
          <w:sz w:val="28"/>
          <w:szCs w:val="28"/>
        </w:rPr>
        <w:t xml:space="preserve">. Общественный совет нового состава собирается на свое первое заседание не позднее чем через 10 дней со дня формирования правомочного состава общественного совета.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17.2</w:t>
      </w:r>
      <w:r w:rsidR="0041246C" w:rsidRPr="0041246C">
        <w:rPr>
          <w:sz w:val="28"/>
          <w:szCs w:val="28"/>
        </w:rPr>
        <w:t xml:space="preserve">. Созыв и организацию подготовки проведения первого заседания общественного совета нового состава осуществляет администрация </w:t>
      </w:r>
      <w:r>
        <w:rPr>
          <w:sz w:val="28"/>
          <w:szCs w:val="28"/>
        </w:rPr>
        <w:t>района</w:t>
      </w:r>
      <w:r w:rsidR="0041246C" w:rsidRPr="0041246C">
        <w:rPr>
          <w:sz w:val="28"/>
          <w:szCs w:val="28"/>
        </w:rPr>
        <w:t xml:space="preserve">. </w:t>
      </w:r>
    </w:p>
    <w:p w:rsidR="0041246C" w:rsidRPr="0041246C" w:rsidRDefault="004B5B12" w:rsidP="0041246C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17.3</w:t>
      </w:r>
      <w:r w:rsidR="0041246C" w:rsidRPr="0041246C">
        <w:rPr>
          <w:sz w:val="28"/>
          <w:szCs w:val="28"/>
        </w:rPr>
        <w:t xml:space="preserve">. Первое заседание общественного совета нового состава открывает и </w:t>
      </w:r>
    </w:p>
    <w:p w:rsidR="008951AE" w:rsidRPr="0041246C" w:rsidRDefault="0041246C" w:rsidP="004B5B12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246C">
        <w:rPr>
          <w:rFonts w:ascii="Times New Roman" w:hAnsi="Times New Roman" w:cs="Times New Roman"/>
          <w:sz w:val="28"/>
          <w:szCs w:val="28"/>
        </w:rPr>
        <w:t>ведет до избрания председателя общественного совета старейший по возрасту член общественного совета.</w:t>
      </w:r>
    </w:p>
    <w:p w:rsidR="008951AE" w:rsidRPr="0041246C" w:rsidRDefault="008951AE" w:rsidP="0041246C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1AE" w:rsidRPr="00EE41EF" w:rsidRDefault="008951AE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1AE" w:rsidRPr="00EE41EF" w:rsidRDefault="008951AE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1AE" w:rsidRPr="00EE41EF" w:rsidRDefault="008951AE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1AE" w:rsidRPr="00EE41EF" w:rsidRDefault="008951AE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1AE" w:rsidRPr="00EE41EF" w:rsidRDefault="008951AE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1AE" w:rsidRPr="00EE41EF" w:rsidRDefault="008951AE" w:rsidP="008951A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E41EF">
        <w:rPr>
          <w:rFonts w:ascii="Times New Roman" w:hAnsi="Times New Roman" w:cs="Times New Roman"/>
          <w:sz w:val="28"/>
          <w:szCs w:val="28"/>
        </w:rPr>
        <w:t xml:space="preserve">Главный специалист юридического </w:t>
      </w:r>
    </w:p>
    <w:p w:rsidR="008951AE" w:rsidRPr="00EE41EF" w:rsidRDefault="008951AE" w:rsidP="008951A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E41EF">
        <w:rPr>
          <w:rFonts w:ascii="Times New Roman" w:hAnsi="Times New Roman" w:cs="Times New Roman"/>
          <w:sz w:val="28"/>
          <w:szCs w:val="28"/>
        </w:rPr>
        <w:t xml:space="preserve">отдела администрации района                                                </w:t>
      </w:r>
      <w:r w:rsidR="005D17F2" w:rsidRPr="00EE41EF">
        <w:rPr>
          <w:rFonts w:ascii="Times New Roman" w:hAnsi="Times New Roman" w:cs="Times New Roman"/>
          <w:sz w:val="28"/>
          <w:szCs w:val="28"/>
        </w:rPr>
        <w:t xml:space="preserve">      </w:t>
      </w:r>
      <w:r w:rsidRPr="00EE41EF">
        <w:rPr>
          <w:rFonts w:ascii="Times New Roman" w:hAnsi="Times New Roman" w:cs="Times New Roman"/>
          <w:sz w:val="28"/>
          <w:szCs w:val="28"/>
        </w:rPr>
        <w:t>А.А. Щербачева</w:t>
      </w:r>
    </w:p>
    <w:p w:rsidR="008E607C" w:rsidRPr="00EE41EF" w:rsidRDefault="008E607C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07C" w:rsidRPr="005D17F2" w:rsidRDefault="008E607C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07C" w:rsidRPr="005D17F2" w:rsidRDefault="008E607C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07C" w:rsidRPr="005D17F2" w:rsidRDefault="008E607C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07C" w:rsidRPr="005D17F2" w:rsidRDefault="008E607C" w:rsidP="008E60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205" w:rsidRDefault="007E4205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A61D1" w:rsidRDefault="008A61D1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01C6A" w:rsidRDefault="00DE1AEF" w:rsidP="00DE1AEF">
      <w:pPr>
        <w:pStyle w:val="6"/>
        <w:spacing w:before="0"/>
        <w:rPr>
          <w:rFonts w:ascii="Times New Roman" w:hAnsi="Times New Roman"/>
          <w:i w:val="0"/>
          <w:color w:val="auto"/>
          <w:sz w:val="26"/>
          <w:szCs w:val="26"/>
        </w:rPr>
      </w:pPr>
      <w:r>
        <w:rPr>
          <w:rFonts w:ascii="Times New Roman" w:hAnsi="Times New Roman"/>
          <w:i w:val="0"/>
          <w:color w:val="auto"/>
          <w:sz w:val="26"/>
          <w:szCs w:val="26"/>
        </w:rPr>
        <w:t xml:space="preserve">                                                            </w:t>
      </w:r>
    </w:p>
    <w:p w:rsidR="00DE1AEF" w:rsidRDefault="00DE1AEF" w:rsidP="00DE1AEF">
      <w:pPr>
        <w:pStyle w:val="6"/>
        <w:spacing w:before="0"/>
        <w:rPr>
          <w:rFonts w:ascii="Times New Roman" w:hAnsi="Times New Roman"/>
          <w:i w:val="0"/>
          <w:color w:val="auto"/>
          <w:sz w:val="26"/>
          <w:szCs w:val="26"/>
        </w:rPr>
      </w:pPr>
      <w:r>
        <w:rPr>
          <w:rFonts w:ascii="Times New Roman" w:hAnsi="Times New Roman"/>
          <w:i w:val="0"/>
          <w:color w:val="auto"/>
          <w:sz w:val="26"/>
          <w:szCs w:val="26"/>
        </w:rPr>
        <w:t xml:space="preserve">                </w:t>
      </w:r>
    </w:p>
    <w:p w:rsidR="00DE1AEF" w:rsidRDefault="00DE1AEF" w:rsidP="00DE1AEF">
      <w:pPr>
        <w:pStyle w:val="6"/>
        <w:spacing w:before="0"/>
        <w:rPr>
          <w:rFonts w:ascii="Times New Roman" w:hAnsi="Times New Roman"/>
          <w:i w:val="0"/>
          <w:color w:val="auto"/>
          <w:sz w:val="26"/>
          <w:szCs w:val="26"/>
        </w:rPr>
      </w:pPr>
      <w:r>
        <w:rPr>
          <w:rFonts w:ascii="Times New Roman" w:hAnsi="Times New Roman"/>
          <w:i w:val="0"/>
          <w:color w:val="auto"/>
          <w:sz w:val="26"/>
          <w:szCs w:val="26"/>
        </w:rPr>
        <w:t xml:space="preserve">                                                                            Приложение                   </w:t>
      </w:r>
      <w:r w:rsidRPr="004D02A1">
        <w:rPr>
          <w:rFonts w:ascii="Times New Roman" w:hAnsi="Times New Roman"/>
          <w:i w:val="0"/>
          <w:color w:val="auto"/>
          <w:sz w:val="26"/>
          <w:szCs w:val="26"/>
        </w:rPr>
        <w:t xml:space="preserve"> </w:t>
      </w:r>
    </w:p>
    <w:p w:rsidR="00DE1AEF" w:rsidRDefault="00DE1AEF" w:rsidP="00DE1AEF">
      <w:pPr>
        <w:pStyle w:val="6"/>
        <w:spacing w:before="0"/>
        <w:rPr>
          <w:rFonts w:ascii="Times New Roman" w:hAnsi="Times New Roman"/>
          <w:i w:val="0"/>
          <w:color w:val="auto"/>
          <w:sz w:val="26"/>
          <w:szCs w:val="26"/>
        </w:rPr>
      </w:pPr>
      <w:r>
        <w:rPr>
          <w:rFonts w:ascii="Times New Roman" w:hAnsi="Times New Roman"/>
          <w:i w:val="0"/>
          <w:color w:val="auto"/>
          <w:sz w:val="26"/>
          <w:szCs w:val="26"/>
        </w:rPr>
        <w:t xml:space="preserve">                                                                            к Положению об Общественном совете</w:t>
      </w:r>
    </w:p>
    <w:p w:rsidR="00DE1AEF" w:rsidRDefault="00DE1AEF" w:rsidP="00DE1AEF">
      <w:pPr>
        <w:pStyle w:val="6"/>
        <w:spacing w:before="0"/>
        <w:rPr>
          <w:rFonts w:ascii="Times New Roman" w:hAnsi="Times New Roman"/>
          <w:i w:val="0"/>
          <w:color w:val="auto"/>
          <w:sz w:val="26"/>
          <w:szCs w:val="26"/>
        </w:rPr>
      </w:pPr>
      <w:r>
        <w:rPr>
          <w:rFonts w:ascii="Times New Roman" w:hAnsi="Times New Roman"/>
          <w:i w:val="0"/>
          <w:color w:val="auto"/>
          <w:sz w:val="26"/>
          <w:szCs w:val="26"/>
        </w:rPr>
        <w:t xml:space="preserve">                                                                            Новоселовского района </w:t>
      </w:r>
      <w:r w:rsidRPr="004D02A1">
        <w:rPr>
          <w:rFonts w:ascii="Times New Roman" w:hAnsi="Times New Roman"/>
          <w:i w:val="0"/>
          <w:color w:val="auto"/>
          <w:sz w:val="26"/>
          <w:szCs w:val="26"/>
        </w:rPr>
        <w:t xml:space="preserve"> </w:t>
      </w:r>
      <w:r>
        <w:rPr>
          <w:rFonts w:ascii="Times New Roman" w:hAnsi="Times New Roman"/>
          <w:i w:val="0"/>
          <w:color w:val="auto"/>
          <w:sz w:val="26"/>
          <w:szCs w:val="26"/>
        </w:rPr>
        <w:t xml:space="preserve"> </w:t>
      </w:r>
    </w:p>
    <w:p w:rsidR="00DE1AEF" w:rsidRDefault="00DE1AEF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B2618" w:rsidRDefault="005B2618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B2618" w:rsidRDefault="005B2618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B2618" w:rsidRDefault="005B2618" w:rsidP="007E420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B2618" w:rsidRDefault="005B2618" w:rsidP="005B2618">
      <w:pPr>
        <w:pStyle w:val="ConsPlusNonformat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_____________________________</w:t>
      </w:r>
    </w:p>
    <w:p w:rsidR="005B2618" w:rsidRDefault="005B2618" w:rsidP="005B2618">
      <w:pPr>
        <w:pStyle w:val="ConsPlusNonformat"/>
        <w:ind w:left="5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5B2618" w:rsidRDefault="005B2618" w:rsidP="005B2618">
      <w:pPr>
        <w:pStyle w:val="ConsPlusNonformat"/>
        <w:ind w:left="55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5B2618" w:rsidRDefault="005B2618" w:rsidP="005B2618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618" w:rsidRDefault="005B2618" w:rsidP="005B2618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2618" w:rsidRPr="0079292C" w:rsidRDefault="005B2618" w:rsidP="005B261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2C">
        <w:rPr>
          <w:rFonts w:ascii="Times New Roman" w:hAnsi="Times New Roman" w:cs="Times New Roman"/>
          <w:b/>
          <w:sz w:val="24"/>
          <w:szCs w:val="24"/>
        </w:rPr>
        <w:lastRenderedPageBreak/>
        <w:t>ЗАЯВЛЕНИЕ</w:t>
      </w:r>
    </w:p>
    <w:p w:rsidR="005B2618" w:rsidRDefault="005B2618" w:rsidP="005B2618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включение меня в состав Общественного совета Новоселовского района. С Положением об Общественном совете Новоселовского района, регулирующим деятельность членов Общественного совета, ознакомлен(а).</w:t>
      </w:r>
    </w:p>
    <w:p w:rsidR="005B2618" w:rsidRDefault="005B2618" w:rsidP="005B2618">
      <w:pPr>
        <w:pStyle w:val="ConsPlusNonformat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себе сообщаю следующие сведения: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Дата и место рождения 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Гражданство 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Образование________________________________________________________________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Ученая степень, ученое звание 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Место работы и занимаемая должность 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Наличие государственных, региональных, муниципальных наград, поощрений 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Неснятых и непогашенных судимостей не имею.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Адрес места жительства 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Телефон 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Принадлежность к политической партии либо иному общественному объединению и статус в нем 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Опыт работы  в общественной сфере, перечень занимаемых выборных должностей 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2618" w:rsidRDefault="005B2618" w:rsidP="005B261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:rsidR="005B2618" w:rsidRPr="008A61D1" w:rsidRDefault="005B2618" w:rsidP="008A61D1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(дата)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(подпись)</w:t>
      </w:r>
    </w:p>
    <w:sectPr w:rsidR="005B2618" w:rsidRPr="008A61D1" w:rsidSect="000D7ACE">
      <w:pgSz w:w="11906" w:h="16838"/>
      <w:pgMar w:top="567" w:right="849" w:bottom="851" w:left="1276" w:header="720" w:footer="720" w:gutter="0"/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72D" w:rsidRDefault="00B9572D" w:rsidP="00976935">
      <w:r>
        <w:separator/>
      </w:r>
    </w:p>
  </w:endnote>
  <w:endnote w:type="continuationSeparator" w:id="0">
    <w:p w:rsidR="00B9572D" w:rsidRDefault="00B9572D" w:rsidP="00976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72D" w:rsidRDefault="00B9572D" w:rsidP="00976935">
      <w:r>
        <w:separator/>
      </w:r>
    </w:p>
  </w:footnote>
  <w:footnote w:type="continuationSeparator" w:id="0">
    <w:p w:rsidR="00B9572D" w:rsidRDefault="00B9572D" w:rsidP="00976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575"/>
    <w:multiLevelType w:val="hybridMultilevel"/>
    <w:tmpl w:val="19A4EBCE"/>
    <w:lvl w:ilvl="0" w:tplc="CA14093A">
      <w:start w:val="1"/>
      <w:numFmt w:val="decimal"/>
      <w:lvlText w:val="%1)"/>
      <w:lvlJc w:val="left"/>
      <w:pPr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07805DD6"/>
    <w:multiLevelType w:val="hybridMultilevel"/>
    <w:tmpl w:val="5B424F4A"/>
    <w:lvl w:ilvl="0" w:tplc="84B492E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D7152CE"/>
    <w:multiLevelType w:val="hybridMultilevel"/>
    <w:tmpl w:val="FD10E2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EAA6785"/>
    <w:multiLevelType w:val="hybridMultilevel"/>
    <w:tmpl w:val="C46CE750"/>
    <w:lvl w:ilvl="0" w:tplc="D602982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67D64AF"/>
    <w:multiLevelType w:val="hybridMultilevel"/>
    <w:tmpl w:val="A5F657A6"/>
    <w:lvl w:ilvl="0" w:tplc="67F219A2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6B4C0112"/>
    <w:multiLevelType w:val="hybridMultilevel"/>
    <w:tmpl w:val="45D8F47A"/>
    <w:lvl w:ilvl="0" w:tplc="8C76FE50">
      <w:start w:val="2"/>
      <w:numFmt w:val="decimal"/>
      <w:lvlText w:val="%1)"/>
      <w:lvlJc w:val="left"/>
      <w:pPr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6ABA"/>
    <w:rsid w:val="000052C0"/>
    <w:rsid w:val="00010FDD"/>
    <w:rsid w:val="00016589"/>
    <w:rsid w:val="000238B1"/>
    <w:rsid w:val="00025C9B"/>
    <w:rsid w:val="00026C1E"/>
    <w:rsid w:val="00033068"/>
    <w:rsid w:val="000330F9"/>
    <w:rsid w:val="00041D16"/>
    <w:rsid w:val="0004542B"/>
    <w:rsid w:val="000467B3"/>
    <w:rsid w:val="00053BEA"/>
    <w:rsid w:val="00066A5E"/>
    <w:rsid w:val="00070B10"/>
    <w:rsid w:val="0007532F"/>
    <w:rsid w:val="00077A7F"/>
    <w:rsid w:val="000858C3"/>
    <w:rsid w:val="000A15A1"/>
    <w:rsid w:val="000A2703"/>
    <w:rsid w:val="000A3021"/>
    <w:rsid w:val="000C0448"/>
    <w:rsid w:val="000C09AB"/>
    <w:rsid w:val="000C0F81"/>
    <w:rsid w:val="000D0101"/>
    <w:rsid w:val="000D6CA5"/>
    <w:rsid w:val="000D7ACE"/>
    <w:rsid w:val="000E62A6"/>
    <w:rsid w:val="000F2052"/>
    <w:rsid w:val="000F3C12"/>
    <w:rsid w:val="000F3C6A"/>
    <w:rsid w:val="001013C8"/>
    <w:rsid w:val="00103B4C"/>
    <w:rsid w:val="0011284B"/>
    <w:rsid w:val="00116ABA"/>
    <w:rsid w:val="00125AC8"/>
    <w:rsid w:val="00132871"/>
    <w:rsid w:val="00140779"/>
    <w:rsid w:val="0015182B"/>
    <w:rsid w:val="001605B8"/>
    <w:rsid w:val="00164656"/>
    <w:rsid w:val="00167A92"/>
    <w:rsid w:val="0018027D"/>
    <w:rsid w:val="00186E1E"/>
    <w:rsid w:val="0019394B"/>
    <w:rsid w:val="00196302"/>
    <w:rsid w:val="001A10FE"/>
    <w:rsid w:val="001A11D4"/>
    <w:rsid w:val="001A35F6"/>
    <w:rsid w:val="001A49E9"/>
    <w:rsid w:val="001A7D80"/>
    <w:rsid w:val="001B1CF6"/>
    <w:rsid w:val="001C0D8C"/>
    <w:rsid w:val="001C22F6"/>
    <w:rsid w:val="001D1EFF"/>
    <w:rsid w:val="001D33E6"/>
    <w:rsid w:val="001E16CB"/>
    <w:rsid w:val="001E1C92"/>
    <w:rsid w:val="0021096D"/>
    <w:rsid w:val="00211573"/>
    <w:rsid w:val="00222029"/>
    <w:rsid w:val="0022721B"/>
    <w:rsid w:val="00260D11"/>
    <w:rsid w:val="00265D6C"/>
    <w:rsid w:val="00272B3B"/>
    <w:rsid w:val="00282465"/>
    <w:rsid w:val="002C08B2"/>
    <w:rsid w:val="002C7DDF"/>
    <w:rsid w:val="002D0E4F"/>
    <w:rsid w:val="002D5E02"/>
    <w:rsid w:val="002D6D7A"/>
    <w:rsid w:val="002F49CC"/>
    <w:rsid w:val="00321AB1"/>
    <w:rsid w:val="00323E86"/>
    <w:rsid w:val="00327DF1"/>
    <w:rsid w:val="00336093"/>
    <w:rsid w:val="00383C52"/>
    <w:rsid w:val="00386579"/>
    <w:rsid w:val="00387B3E"/>
    <w:rsid w:val="003A1F84"/>
    <w:rsid w:val="003A7C4B"/>
    <w:rsid w:val="003B3030"/>
    <w:rsid w:val="003D2633"/>
    <w:rsid w:val="003E0815"/>
    <w:rsid w:val="00406730"/>
    <w:rsid w:val="0041246C"/>
    <w:rsid w:val="00417219"/>
    <w:rsid w:val="00424C56"/>
    <w:rsid w:val="00432ED3"/>
    <w:rsid w:val="00436135"/>
    <w:rsid w:val="00437A7C"/>
    <w:rsid w:val="00452C66"/>
    <w:rsid w:val="00453896"/>
    <w:rsid w:val="00465660"/>
    <w:rsid w:val="00465774"/>
    <w:rsid w:val="00467CBC"/>
    <w:rsid w:val="00470A96"/>
    <w:rsid w:val="00480C61"/>
    <w:rsid w:val="004907D1"/>
    <w:rsid w:val="00490BFC"/>
    <w:rsid w:val="00491869"/>
    <w:rsid w:val="00492DE7"/>
    <w:rsid w:val="00493408"/>
    <w:rsid w:val="004A2307"/>
    <w:rsid w:val="004A7F92"/>
    <w:rsid w:val="004B5B12"/>
    <w:rsid w:val="004C1416"/>
    <w:rsid w:val="004C37AD"/>
    <w:rsid w:val="004D02A1"/>
    <w:rsid w:val="004D2D4C"/>
    <w:rsid w:val="004D5212"/>
    <w:rsid w:val="00520EA7"/>
    <w:rsid w:val="00524187"/>
    <w:rsid w:val="00524D8A"/>
    <w:rsid w:val="00525B2E"/>
    <w:rsid w:val="00564E21"/>
    <w:rsid w:val="00567753"/>
    <w:rsid w:val="0058227E"/>
    <w:rsid w:val="00591242"/>
    <w:rsid w:val="005A7F63"/>
    <w:rsid w:val="005B2618"/>
    <w:rsid w:val="005B4635"/>
    <w:rsid w:val="005B788A"/>
    <w:rsid w:val="005C04C5"/>
    <w:rsid w:val="005C3729"/>
    <w:rsid w:val="005C53ED"/>
    <w:rsid w:val="005C5A36"/>
    <w:rsid w:val="005D17F2"/>
    <w:rsid w:val="005D62AA"/>
    <w:rsid w:val="005F1E15"/>
    <w:rsid w:val="005F268B"/>
    <w:rsid w:val="005F542C"/>
    <w:rsid w:val="006403A1"/>
    <w:rsid w:val="00650B48"/>
    <w:rsid w:val="00651955"/>
    <w:rsid w:val="006528D3"/>
    <w:rsid w:val="00667310"/>
    <w:rsid w:val="00667545"/>
    <w:rsid w:val="00667A55"/>
    <w:rsid w:val="00672870"/>
    <w:rsid w:val="006860FF"/>
    <w:rsid w:val="00687C13"/>
    <w:rsid w:val="00690A2F"/>
    <w:rsid w:val="00692B41"/>
    <w:rsid w:val="006A325A"/>
    <w:rsid w:val="006A35DA"/>
    <w:rsid w:val="006B30D0"/>
    <w:rsid w:val="006B3A08"/>
    <w:rsid w:val="006B55FE"/>
    <w:rsid w:val="006C0C64"/>
    <w:rsid w:val="006D477D"/>
    <w:rsid w:val="006D653E"/>
    <w:rsid w:val="00700186"/>
    <w:rsid w:val="00705415"/>
    <w:rsid w:val="00715CB7"/>
    <w:rsid w:val="007218E6"/>
    <w:rsid w:val="007239A8"/>
    <w:rsid w:val="00736280"/>
    <w:rsid w:val="00743D9E"/>
    <w:rsid w:val="00753884"/>
    <w:rsid w:val="007619A0"/>
    <w:rsid w:val="00762FC0"/>
    <w:rsid w:val="00764B71"/>
    <w:rsid w:val="00767261"/>
    <w:rsid w:val="00772AEC"/>
    <w:rsid w:val="00773C40"/>
    <w:rsid w:val="00776B75"/>
    <w:rsid w:val="00786865"/>
    <w:rsid w:val="00797F2B"/>
    <w:rsid w:val="007B4C7C"/>
    <w:rsid w:val="007B543E"/>
    <w:rsid w:val="007B6D04"/>
    <w:rsid w:val="007D29CC"/>
    <w:rsid w:val="007E4205"/>
    <w:rsid w:val="007F4485"/>
    <w:rsid w:val="008023C9"/>
    <w:rsid w:val="00807248"/>
    <w:rsid w:val="00807FBC"/>
    <w:rsid w:val="00814DFA"/>
    <w:rsid w:val="00824989"/>
    <w:rsid w:val="00824B3D"/>
    <w:rsid w:val="008350B6"/>
    <w:rsid w:val="00836BEB"/>
    <w:rsid w:val="00854A27"/>
    <w:rsid w:val="00863732"/>
    <w:rsid w:val="00876A10"/>
    <w:rsid w:val="00877EB6"/>
    <w:rsid w:val="00880453"/>
    <w:rsid w:val="00883ECD"/>
    <w:rsid w:val="008951AE"/>
    <w:rsid w:val="008975DC"/>
    <w:rsid w:val="008A61D1"/>
    <w:rsid w:val="008B2329"/>
    <w:rsid w:val="008B3C3C"/>
    <w:rsid w:val="008C0E16"/>
    <w:rsid w:val="008D4BC4"/>
    <w:rsid w:val="008D6847"/>
    <w:rsid w:val="008E0178"/>
    <w:rsid w:val="008E607C"/>
    <w:rsid w:val="00903DE3"/>
    <w:rsid w:val="00914DF8"/>
    <w:rsid w:val="00931D76"/>
    <w:rsid w:val="00937FD8"/>
    <w:rsid w:val="009664F7"/>
    <w:rsid w:val="00973275"/>
    <w:rsid w:val="00976935"/>
    <w:rsid w:val="009C4E38"/>
    <w:rsid w:val="009E28AA"/>
    <w:rsid w:val="009E68A4"/>
    <w:rsid w:val="009E7797"/>
    <w:rsid w:val="009F63E5"/>
    <w:rsid w:val="00A1032F"/>
    <w:rsid w:val="00A10E8F"/>
    <w:rsid w:val="00A22F03"/>
    <w:rsid w:val="00A50F0E"/>
    <w:rsid w:val="00A61C97"/>
    <w:rsid w:val="00A67B90"/>
    <w:rsid w:val="00A705A9"/>
    <w:rsid w:val="00A73A93"/>
    <w:rsid w:val="00A74C72"/>
    <w:rsid w:val="00A8151F"/>
    <w:rsid w:val="00A86DB0"/>
    <w:rsid w:val="00A91AE7"/>
    <w:rsid w:val="00A96913"/>
    <w:rsid w:val="00AA4475"/>
    <w:rsid w:val="00AA46D4"/>
    <w:rsid w:val="00AB0077"/>
    <w:rsid w:val="00AB14E5"/>
    <w:rsid w:val="00AB605B"/>
    <w:rsid w:val="00AC2C1C"/>
    <w:rsid w:val="00AC40AB"/>
    <w:rsid w:val="00AC4CA8"/>
    <w:rsid w:val="00AD2E19"/>
    <w:rsid w:val="00AE3890"/>
    <w:rsid w:val="00AF4E19"/>
    <w:rsid w:val="00B26498"/>
    <w:rsid w:val="00B34A3E"/>
    <w:rsid w:val="00B41FD0"/>
    <w:rsid w:val="00B53569"/>
    <w:rsid w:val="00B61953"/>
    <w:rsid w:val="00B632DF"/>
    <w:rsid w:val="00B65842"/>
    <w:rsid w:val="00B75D6A"/>
    <w:rsid w:val="00B81646"/>
    <w:rsid w:val="00B82383"/>
    <w:rsid w:val="00B825A0"/>
    <w:rsid w:val="00B82EA2"/>
    <w:rsid w:val="00B87E6D"/>
    <w:rsid w:val="00B90DF5"/>
    <w:rsid w:val="00B9572D"/>
    <w:rsid w:val="00BA2B4E"/>
    <w:rsid w:val="00BB4599"/>
    <w:rsid w:val="00BB5398"/>
    <w:rsid w:val="00BC144E"/>
    <w:rsid w:val="00BC24DE"/>
    <w:rsid w:val="00BC61BF"/>
    <w:rsid w:val="00BD07B4"/>
    <w:rsid w:val="00BD4FF0"/>
    <w:rsid w:val="00BE1B8D"/>
    <w:rsid w:val="00BE3ABE"/>
    <w:rsid w:val="00BE5148"/>
    <w:rsid w:val="00BE58B5"/>
    <w:rsid w:val="00BF776B"/>
    <w:rsid w:val="00C161B2"/>
    <w:rsid w:val="00C42098"/>
    <w:rsid w:val="00C6698E"/>
    <w:rsid w:val="00C676EB"/>
    <w:rsid w:val="00C70BE3"/>
    <w:rsid w:val="00C750B6"/>
    <w:rsid w:val="00C9095A"/>
    <w:rsid w:val="00C937BD"/>
    <w:rsid w:val="00CA4752"/>
    <w:rsid w:val="00CB20BC"/>
    <w:rsid w:val="00CC16EB"/>
    <w:rsid w:val="00CC7E55"/>
    <w:rsid w:val="00CD6695"/>
    <w:rsid w:val="00CD6D85"/>
    <w:rsid w:val="00CE5909"/>
    <w:rsid w:val="00CF0447"/>
    <w:rsid w:val="00D24F13"/>
    <w:rsid w:val="00D25588"/>
    <w:rsid w:val="00D4744C"/>
    <w:rsid w:val="00D5769F"/>
    <w:rsid w:val="00D76FB5"/>
    <w:rsid w:val="00D85191"/>
    <w:rsid w:val="00D86FB8"/>
    <w:rsid w:val="00DA0BC3"/>
    <w:rsid w:val="00DB4F6B"/>
    <w:rsid w:val="00DC5C16"/>
    <w:rsid w:val="00DC61CE"/>
    <w:rsid w:val="00DD0AE6"/>
    <w:rsid w:val="00DE1AEF"/>
    <w:rsid w:val="00DE4367"/>
    <w:rsid w:val="00DE73BC"/>
    <w:rsid w:val="00E01C6A"/>
    <w:rsid w:val="00E111BB"/>
    <w:rsid w:val="00E131B5"/>
    <w:rsid w:val="00E14A72"/>
    <w:rsid w:val="00E205F8"/>
    <w:rsid w:val="00E21EC8"/>
    <w:rsid w:val="00E42F4D"/>
    <w:rsid w:val="00E72C66"/>
    <w:rsid w:val="00E77786"/>
    <w:rsid w:val="00E77C4A"/>
    <w:rsid w:val="00E82F03"/>
    <w:rsid w:val="00E865C9"/>
    <w:rsid w:val="00E9264D"/>
    <w:rsid w:val="00E94807"/>
    <w:rsid w:val="00EA2D9A"/>
    <w:rsid w:val="00EA4075"/>
    <w:rsid w:val="00EC3D1E"/>
    <w:rsid w:val="00ED0EF1"/>
    <w:rsid w:val="00ED35DF"/>
    <w:rsid w:val="00ED7799"/>
    <w:rsid w:val="00ED7A35"/>
    <w:rsid w:val="00EE41EF"/>
    <w:rsid w:val="00EE49AB"/>
    <w:rsid w:val="00EF6802"/>
    <w:rsid w:val="00F0235F"/>
    <w:rsid w:val="00F13512"/>
    <w:rsid w:val="00F17136"/>
    <w:rsid w:val="00F20C65"/>
    <w:rsid w:val="00F237E6"/>
    <w:rsid w:val="00F24086"/>
    <w:rsid w:val="00F30DB5"/>
    <w:rsid w:val="00F34421"/>
    <w:rsid w:val="00F80E81"/>
    <w:rsid w:val="00F83827"/>
    <w:rsid w:val="00F83C9C"/>
    <w:rsid w:val="00F90AC2"/>
    <w:rsid w:val="00F9244F"/>
    <w:rsid w:val="00F94C01"/>
    <w:rsid w:val="00F973FB"/>
    <w:rsid w:val="00FA4284"/>
    <w:rsid w:val="00FC2A09"/>
    <w:rsid w:val="00FD556C"/>
    <w:rsid w:val="00FD56B8"/>
    <w:rsid w:val="00FE3E17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077904"/>
  <w15:docId w15:val="{5E5D61FD-4AAD-4EE3-991A-CA796B955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EC8"/>
  </w:style>
  <w:style w:type="paragraph" w:styleId="1">
    <w:name w:val="heading 1"/>
    <w:basedOn w:val="a"/>
    <w:next w:val="a"/>
    <w:link w:val="10"/>
    <w:qFormat/>
    <w:rsid w:val="00140779"/>
    <w:pPr>
      <w:keepNext/>
      <w:ind w:left="-567" w:right="-766"/>
      <w:jc w:val="center"/>
      <w:outlineLvl w:val="0"/>
    </w:pPr>
    <w:rPr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D02A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21EC8"/>
    <w:pPr>
      <w:jc w:val="center"/>
    </w:pPr>
    <w:rPr>
      <w:i/>
      <w:sz w:val="32"/>
    </w:rPr>
  </w:style>
  <w:style w:type="paragraph" w:styleId="a5">
    <w:name w:val="Body Text"/>
    <w:basedOn w:val="a"/>
    <w:rsid w:val="00E21EC8"/>
    <w:pPr>
      <w:jc w:val="center"/>
    </w:pPr>
    <w:rPr>
      <w:b/>
      <w:sz w:val="36"/>
    </w:rPr>
  </w:style>
  <w:style w:type="paragraph" w:customStyle="1" w:styleId="ConsPlusNonformat">
    <w:name w:val="ConsPlusNonformat"/>
    <w:rsid w:val="00116AB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116ABA"/>
    <w:pPr>
      <w:autoSpaceDE w:val="0"/>
      <w:autoSpaceDN w:val="0"/>
      <w:adjustRightInd w:val="0"/>
    </w:pPr>
    <w:rPr>
      <w:rFonts w:ascii="Arial" w:hAnsi="Arial" w:cs="Arial"/>
    </w:rPr>
  </w:style>
  <w:style w:type="table" w:styleId="a6">
    <w:name w:val="Table Grid"/>
    <w:basedOn w:val="a1"/>
    <w:rsid w:val="003D2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lock Text"/>
    <w:basedOn w:val="a"/>
    <w:rsid w:val="00672870"/>
    <w:pPr>
      <w:ind w:left="851" w:right="567" w:firstLine="709"/>
      <w:jc w:val="center"/>
    </w:pPr>
    <w:rPr>
      <w:b/>
      <w:bCs/>
      <w:sz w:val="28"/>
      <w:szCs w:val="24"/>
    </w:rPr>
  </w:style>
  <w:style w:type="paragraph" w:styleId="a8">
    <w:name w:val="Normal (Web)"/>
    <w:basedOn w:val="a"/>
    <w:rsid w:val="00672870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Абзац списка1"/>
    <w:basedOn w:val="a"/>
    <w:rsid w:val="00672870"/>
    <w:pPr>
      <w:ind w:left="720"/>
      <w:contextualSpacing/>
    </w:pPr>
    <w:rPr>
      <w:rFonts w:eastAsia="Calibri"/>
      <w:sz w:val="24"/>
      <w:szCs w:val="24"/>
    </w:rPr>
  </w:style>
  <w:style w:type="paragraph" w:customStyle="1" w:styleId="a9">
    <w:name w:val="Содержимое таблицы"/>
    <w:basedOn w:val="a"/>
    <w:rsid w:val="00ED35DF"/>
    <w:pPr>
      <w:widowControl w:val="0"/>
      <w:suppressLineNumbers/>
      <w:suppressAutoHyphens/>
    </w:pPr>
    <w:rPr>
      <w:rFonts w:eastAsia="Arial Unicode MS"/>
      <w:kern w:val="1"/>
      <w:sz w:val="24"/>
      <w:szCs w:val="24"/>
    </w:rPr>
  </w:style>
  <w:style w:type="paragraph" w:styleId="aa">
    <w:name w:val="Balloon Text"/>
    <w:basedOn w:val="a"/>
    <w:semiHidden/>
    <w:rsid w:val="00F94C0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97693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76935"/>
  </w:style>
  <w:style w:type="paragraph" w:styleId="ad">
    <w:name w:val="footer"/>
    <w:basedOn w:val="a"/>
    <w:link w:val="ae"/>
    <w:rsid w:val="0097693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76935"/>
  </w:style>
  <w:style w:type="character" w:customStyle="1" w:styleId="a4">
    <w:name w:val="Заголовок Знак"/>
    <w:link w:val="a3"/>
    <w:rsid w:val="00265D6C"/>
    <w:rPr>
      <w:i/>
      <w:sz w:val="32"/>
    </w:rPr>
  </w:style>
  <w:style w:type="character" w:customStyle="1" w:styleId="10">
    <w:name w:val="Заголовок 1 Знак"/>
    <w:link w:val="1"/>
    <w:rsid w:val="00140779"/>
    <w:rPr>
      <w:sz w:val="28"/>
    </w:rPr>
  </w:style>
  <w:style w:type="character" w:customStyle="1" w:styleId="60">
    <w:name w:val="Заголовок 6 Знак"/>
    <w:link w:val="6"/>
    <w:uiPriority w:val="9"/>
    <w:rsid w:val="004D02A1"/>
    <w:rPr>
      <w:rFonts w:ascii="Cambria" w:eastAsia="Times New Roman" w:hAnsi="Cambria" w:cs="Times New Roman"/>
      <w:i/>
      <w:iCs/>
      <w:color w:val="243F60"/>
    </w:rPr>
  </w:style>
  <w:style w:type="paragraph" w:customStyle="1" w:styleId="ConsPlusNormal">
    <w:name w:val="ConsPlusNormal"/>
    <w:rsid w:val="00A74C7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A74C7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styleId="af">
    <w:name w:val="footnote text"/>
    <w:basedOn w:val="a"/>
    <w:link w:val="af0"/>
    <w:uiPriority w:val="99"/>
    <w:rsid w:val="00E111BB"/>
  </w:style>
  <w:style w:type="character" w:customStyle="1" w:styleId="af0">
    <w:name w:val="Текст сноски Знак"/>
    <w:basedOn w:val="a0"/>
    <w:link w:val="af"/>
    <w:uiPriority w:val="99"/>
    <w:rsid w:val="00E111BB"/>
  </w:style>
  <w:style w:type="character" w:styleId="af1">
    <w:name w:val="footnote reference"/>
    <w:rsid w:val="00E111BB"/>
    <w:rPr>
      <w:vertAlign w:val="superscript"/>
    </w:rPr>
  </w:style>
  <w:style w:type="paragraph" w:customStyle="1" w:styleId="ConsPlusTitle">
    <w:name w:val="ConsPlusTitle"/>
    <w:rsid w:val="005C04C5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Default">
    <w:name w:val="Default"/>
    <w:rsid w:val="0041246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r\Application%20Data\Microsoft\&#1064;&#1072;&#1073;&#1083;&#1086;&#1085;&#1099;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E45DF-229A-4DF6-9A6E-795CFD72A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Постановление.dot</Template>
  <TotalTime>507</TotalTime>
  <Pages>12</Pages>
  <Words>3252</Words>
  <Characters>18537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Hewlett-Packard</Company>
  <LinksUpToDate>false</LinksUpToDate>
  <CharactersWithSpaces>21746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Кадочникова</dc:creator>
  <cp:lastModifiedBy>Пользователь Windows</cp:lastModifiedBy>
  <cp:revision>16</cp:revision>
  <cp:lastPrinted>2016-04-19T05:53:00Z</cp:lastPrinted>
  <dcterms:created xsi:type="dcterms:W3CDTF">2016-04-05T09:42:00Z</dcterms:created>
  <dcterms:modified xsi:type="dcterms:W3CDTF">2018-05-22T04:20:00Z</dcterms:modified>
</cp:coreProperties>
</file>